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6" Type="http://schemas.microsoft.com/office/2020/02/relationships/classificationlabels" Target="docMetadata/LabelInfo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ED1834" w14:textId="404AD340" w:rsidR="00112BE0" w:rsidRPr="005A4234" w:rsidRDefault="005A4234" w:rsidP="00112BE0">
      <w:pPr>
        <w:rPr>
          <w:b/>
          <w:bCs/>
          <w:sz w:val="36"/>
          <w:szCs w:val="32"/>
        </w:rPr>
      </w:pPr>
      <w:r w:rsidRPr="005A4234">
        <w:rPr>
          <w:b/>
          <w:bCs/>
          <w:sz w:val="36"/>
          <w:szCs w:val="32"/>
        </w:rPr>
        <w:t>Agency Loan Request Form</w:t>
      </w:r>
    </w:p>
    <w:p w14:paraId="7637F005" w14:textId="30DED106" w:rsidR="005A4234" w:rsidRPr="00D23C29" w:rsidRDefault="005A4234" w:rsidP="005A4234">
      <w:pPr>
        <w:pStyle w:val="BodyText"/>
        <w:spacing w:before="120"/>
        <w:ind w:left="0"/>
        <w:rPr>
          <w:b/>
        </w:rPr>
      </w:pPr>
      <w:bookmarkStart w:id="0" w:name="start"/>
      <w:r w:rsidRPr="00D23C29">
        <w:rPr>
          <w:rFonts w:ascii="Arial" w:hAnsi="Arial"/>
          <w:b/>
          <w:color w:val="243870"/>
          <w:szCs w:val="20"/>
        </w:rPr>
        <w:t>All fields must be completed.</w:t>
      </w:r>
    </w:p>
    <w:p w14:paraId="5AFFEA06" w14:textId="77777777" w:rsidR="005A4234" w:rsidRPr="00AC5B7E" w:rsidRDefault="005A4234" w:rsidP="005A4234">
      <w:pPr>
        <w:pStyle w:val="Heading3"/>
        <w:spacing w:before="0"/>
        <w:rPr>
          <w:b w:val="0"/>
          <w:bCs w:val="0"/>
        </w:rPr>
      </w:pPr>
      <w:r w:rsidRPr="00AC5B7E">
        <w:t xml:space="preserve">Agency information </w:t>
      </w:r>
      <w:bookmarkEnd w:id="0"/>
    </w:p>
    <w:tbl>
      <w:tblPr>
        <w:tblW w:w="9356" w:type="dxa"/>
        <w:tblInd w:w="10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6096"/>
        <w:gridCol w:w="3260"/>
      </w:tblGrid>
      <w:tr w:rsidR="005A4234" w:rsidRPr="00AC5B7E" w14:paraId="073D2D5F" w14:textId="77777777" w:rsidTr="0064216C">
        <w:trPr>
          <w:trHeight w:val="489"/>
        </w:trPr>
        <w:tc>
          <w:tcPr>
            <w:tcW w:w="609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  <w:tl2br w:val="nil"/>
              <w:tr2bl w:val="nil"/>
            </w:tcBorders>
            <w:shd w:val="clear" w:color="auto" w:fill="FFFFFF"/>
          </w:tcPr>
          <w:p w14:paraId="26C1CBE9" w14:textId="77777777" w:rsidR="005A4234" w:rsidRPr="00A26242" w:rsidRDefault="005A4234" w:rsidP="0064216C">
            <w:pPr>
              <w:pStyle w:val="bodytextreport"/>
              <w:spacing w:after="120" w:line="240" w:lineRule="exact"/>
              <w:rPr>
                <w:b/>
                <w:color w:val="243870"/>
                <w:sz w:val="20"/>
              </w:rPr>
            </w:pPr>
            <w:r w:rsidRPr="00A26242">
              <w:rPr>
                <w:b/>
                <w:bCs/>
                <w:color w:val="243870"/>
                <w:sz w:val="20"/>
              </w:rPr>
              <w:t>Agency GA: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  <w:tl2br w:val="nil"/>
              <w:tr2bl w:val="nil"/>
            </w:tcBorders>
            <w:shd w:val="clear" w:color="auto" w:fill="auto"/>
          </w:tcPr>
          <w:p w14:paraId="73B87A6A" w14:textId="77777777" w:rsidR="005A4234" w:rsidRPr="00A26242" w:rsidRDefault="005A4234" w:rsidP="0064216C">
            <w:pPr>
              <w:pStyle w:val="bodytextreport"/>
              <w:spacing w:after="120" w:line="240" w:lineRule="exact"/>
              <w:rPr>
                <w:b/>
                <w:color w:val="243870"/>
                <w:sz w:val="20"/>
              </w:rPr>
            </w:pPr>
            <w:r w:rsidRPr="00A26242">
              <w:rPr>
                <w:b/>
                <w:color w:val="243870"/>
                <w:sz w:val="20"/>
              </w:rPr>
              <w:t xml:space="preserve">Date: </w:t>
            </w:r>
          </w:p>
        </w:tc>
      </w:tr>
      <w:tr w:rsidR="005A4234" w:rsidRPr="00AC5B7E" w14:paraId="5FA5A45B" w14:textId="77777777" w:rsidTr="0064216C">
        <w:trPr>
          <w:trHeight w:val="498"/>
        </w:trPr>
        <w:tc>
          <w:tcPr>
            <w:tcW w:w="9356" w:type="dxa"/>
            <w:gridSpan w:val="2"/>
            <w:tcBorders>
              <w:left w:val="single" w:sz="4" w:space="0" w:color="BFBFBF"/>
              <w:bottom w:val="single" w:sz="4" w:space="0" w:color="BFBFBF"/>
            </w:tcBorders>
            <w:shd w:val="clear" w:color="auto" w:fill="FFFFFF"/>
          </w:tcPr>
          <w:p w14:paraId="5102488A" w14:textId="77777777" w:rsidR="005A4234" w:rsidRPr="00A26242" w:rsidRDefault="005A4234" w:rsidP="0064216C">
            <w:pPr>
              <w:pStyle w:val="bodytextreport"/>
              <w:spacing w:after="120" w:line="240" w:lineRule="exact"/>
              <w:rPr>
                <w:b/>
                <w:color w:val="243870"/>
                <w:sz w:val="20"/>
              </w:rPr>
            </w:pPr>
            <w:r w:rsidRPr="00A26242">
              <w:rPr>
                <w:b/>
                <w:bCs/>
                <w:color w:val="243870"/>
                <w:sz w:val="20"/>
              </w:rPr>
              <w:t>Agency name:</w:t>
            </w:r>
          </w:p>
        </w:tc>
      </w:tr>
      <w:tr w:rsidR="005A4234" w:rsidRPr="00AC5B7E" w14:paraId="5CEAA42F" w14:textId="77777777" w:rsidTr="0064216C">
        <w:trPr>
          <w:trHeight w:val="498"/>
        </w:trPr>
        <w:tc>
          <w:tcPr>
            <w:tcW w:w="609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  <w:tl2br w:val="nil"/>
              <w:tr2bl w:val="nil"/>
            </w:tcBorders>
            <w:shd w:val="clear" w:color="auto" w:fill="FFFFFF"/>
          </w:tcPr>
          <w:p w14:paraId="709F292C" w14:textId="77777777" w:rsidR="005A4234" w:rsidRPr="00A26242" w:rsidRDefault="005A4234" w:rsidP="0064216C">
            <w:pPr>
              <w:pStyle w:val="bodytextreport"/>
              <w:spacing w:after="120" w:line="240" w:lineRule="exact"/>
              <w:rPr>
                <w:b/>
                <w:color w:val="243870"/>
                <w:sz w:val="20"/>
              </w:rPr>
            </w:pPr>
            <w:r w:rsidRPr="00A26242">
              <w:rPr>
                <w:b/>
                <w:bCs/>
                <w:color w:val="243870"/>
                <w:sz w:val="20"/>
              </w:rPr>
              <w:t>Agency user name: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  <w:tl2br w:val="nil"/>
              <w:tr2bl w:val="nil"/>
            </w:tcBorders>
            <w:shd w:val="clear" w:color="auto" w:fill="auto"/>
          </w:tcPr>
          <w:p w14:paraId="24FB6F54" w14:textId="77777777" w:rsidR="005A4234" w:rsidRPr="00A26242" w:rsidRDefault="005A4234" w:rsidP="0064216C">
            <w:pPr>
              <w:pStyle w:val="bodytextreport"/>
              <w:spacing w:after="120" w:line="240" w:lineRule="exact"/>
              <w:rPr>
                <w:b/>
                <w:color w:val="243870"/>
                <w:sz w:val="20"/>
              </w:rPr>
            </w:pPr>
            <w:r w:rsidRPr="00A26242">
              <w:rPr>
                <w:b/>
                <w:color w:val="243870"/>
                <w:sz w:val="20"/>
              </w:rPr>
              <w:t>User ID:</w:t>
            </w:r>
          </w:p>
        </w:tc>
      </w:tr>
      <w:tr w:rsidR="005A4234" w:rsidRPr="00AC5B7E" w14:paraId="7B60D006" w14:textId="77777777" w:rsidTr="0064216C">
        <w:trPr>
          <w:trHeight w:val="498"/>
        </w:trPr>
        <w:tc>
          <w:tcPr>
            <w:tcW w:w="609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  <w:tl2br w:val="nil"/>
              <w:tr2bl w:val="nil"/>
            </w:tcBorders>
            <w:shd w:val="clear" w:color="auto" w:fill="FFFFFF"/>
          </w:tcPr>
          <w:p w14:paraId="30A98188" w14:textId="77777777" w:rsidR="005A4234" w:rsidRPr="00A26242" w:rsidRDefault="005A4234" w:rsidP="0064216C">
            <w:pPr>
              <w:pStyle w:val="bodytextreport"/>
              <w:spacing w:after="120" w:line="240" w:lineRule="exact"/>
              <w:rPr>
                <w:b/>
                <w:color w:val="243870"/>
                <w:sz w:val="20"/>
              </w:rPr>
            </w:pPr>
            <w:r w:rsidRPr="00A26242">
              <w:rPr>
                <w:b/>
                <w:bCs/>
                <w:color w:val="243870"/>
                <w:sz w:val="20"/>
              </w:rPr>
              <w:t xml:space="preserve">Email: 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  <w:tl2br w:val="nil"/>
              <w:tr2bl w:val="nil"/>
            </w:tcBorders>
            <w:shd w:val="clear" w:color="auto" w:fill="auto"/>
          </w:tcPr>
          <w:p w14:paraId="71DB0BCE" w14:textId="77777777" w:rsidR="005A4234" w:rsidRPr="00A26242" w:rsidRDefault="005A4234" w:rsidP="0064216C">
            <w:pPr>
              <w:pStyle w:val="bodytextreport"/>
              <w:spacing w:after="120" w:line="240" w:lineRule="exact"/>
              <w:rPr>
                <w:b/>
                <w:color w:val="243870"/>
                <w:sz w:val="20"/>
              </w:rPr>
            </w:pPr>
            <w:r w:rsidRPr="00A26242">
              <w:rPr>
                <w:b/>
                <w:color w:val="243870"/>
                <w:sz w:val="20"/>
              </w:rPr>
              <w:t xml:space="preserve">Telephone: </w:t>
            </w:r>
          </w:p>
        </w:tc>
      </w:tr>
    </w:tbl>
    <w:p w14:paraId="06D6EB40" w14:textId="414F04F5" w:rsidR="005A4234" w:rsidRPr="00787746" w:rsidRDefault="005A4234" w:rsidP="00787746">
      <w:pPr>
        <w:pStyle w:val="BodyText"/>
        <w:tabs>
          <w:tab w:val="left" w:pos="4678"/>
        </w:tabs>
        <w:spacing w:before="120"/>
        <w:rPr>
          <w:rFonts w:ascii="Arial" w:hAnsi="Arial"/>
          <w:color w:val="FF0000"/>
          <w:szCs w:val="20"/>
        </w:rPr>
      </w:pPr>
      <w:r w:rsidRPr="00AC5B7E">
        <w:rPr>
          <w:rFonts w:ascii="Arial" w:hAnsi="Arial"/>
          <w:b/>
          <w:bCs/>
          <w:color w:val="018986"/>
          <w:spacing w:val="-10"/>
          <w:sz w:val="24"/>
          <w:szCs w:val="20"/>
        </w:rPr>
        <w:t>Service options</w:t>
      </w:r>
      <w:r w:rsidR="00787746">
        <w:rPr>
          <w:rFonts w:ascii="Arial" w:hAnsi="Arial"/>
          <w:b/>
          <w:bCs/>
          <w:color w:val="018986"/>
          <w:spacing w:val="-10"/>
          <w:sz w:val="24"/>
          <w:szCs w:val="20"/>
        </w:rPr>
        <w:tab/>
      </w:r>
      <w:r w:rsidR="00787746" w:rsidRPr="00AC5B7E">
        <w:rPr>
          <w:rFonts w:ascii="Arial" w:hAnsi="Arial"/>
          <w:b/>
          <w:bCs/>
          <w:color w:val="018986"/>
          <w:spacing w:val="-10"/>
          <w:sz w:val="24"/>
          <w:szCs w:val="20"/>
        </w:rPr>
        <w:t xml:space="preserve">Purpose of loan </w:t>
      </w:r>
      <w:r w:rsidR="00787746" w:rsidRPr="00A26242">
        <w:rPr>
          <w:rFonts w:ascii="Arial" w:hAnsi="Arial"/>
          <w:color w:val="FF0000"/>
          <w:szCs w:val="20"/>
        </w:rPr>
        <w:t>(must be stated below)</w:t>
      </w:r>
    </w:p>
    <w:p w14:paraId="7E0BABBF" w14:textId="77777777" w:rsidR="005A4234" w:rsidRPr="00A26242" w:rsidRDefault="005A4234" w:rsidP="005A4234">
      <w:pPr>
        <w:pStyle w:val="BodyText"/>
        <w:spacing w:before="120"/>
        <w:ind w:left="0"/>
        <w:rPr>
          <w:rFonts w:ascii="Arial" w:hAnsi="Arial"/>
          <w:color w:val="243870"/>
          <w:szCs w:val="20"/>
        </w:rPr>
      </w:pPr>
      <w:r w:rsidRPr="00A26242">
        <w:rPr>
          <w:noProof/>
          <w:szCs w:val="20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23BE9819" wp14:editId="61DDBD96">
                <wp:simplePos x="0" y="0"/>
                <wp:positionH relativeFrom="column">
                  <wp:posOffset>2846705</wp:posOffset>
                </wp:positionH>
                <wp:positionV relativeFrom="paragraph">
                  <wp:posOffset>85725</wp:posOffset>
                </wp:positionV>
                <wp:extent cx="3135630" cy="1478915"/>
                <wp:effectExtent l="0" t="0" r="0" b="0"/>
                <wp:wrapSquare wrapText="bothSides"/>
                <wp:docPr id="11260938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5630" cy="1478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67569A" w14:textId="77777777" w:rsidR="005A4234" w:rsidRDefault="005A4234" w:rsidP="005A423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BE981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4.15pt;margin-top:6.75pt;width:246.9pt;height:116.45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" strokecolor="#bfbfbf">
                <v:textbox>
                  <w:txbxContent>
                    <w:p w14:paraId="2F67569A" w14:textId="77777777" w:rsidR="005A4234" w:rsidRDefault="005A4234" w:rsidP="005A4234"/>
                  </w:txbxContent>
                </v:textbox>
                <w10:wrap type="square"/>
              </v:shape>
            </w:pict>
          </mc:Fallback>
        </mc:AlternateContent>
      </w:r>
      <w:r w:rsidRPr="00A26242">
        <w:rPr>
          <w:rFonts w:ascii="Arial" w:hAnsi="Arial"/>
          <w:color w:val="24387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1"/>
      <w:r w:rsidRPr="00A26242">
        <w:rPr>
          <w:rFonts w:ascii="Arial" w:hAnsi="Arial"/>
          <w:color w:val="243870"/>
          <w:szCs w:val="20"/>
        </w:rPr>
        <w:instrText xml:space="preserve"> FORMCHECKBOX </w:instrText>
      </w:r>
      <w:r>
        <w:rPr>
          <w:rFonts w:ascii="Arial" w:hAnsi="Arial"/>
          <w:color w:val="243870"/>
          <w:szCs w:val="20"/>
        </w:rPr>
      </w:r>
      <w:r>
        <w:rPr>
          <w:rFonts w:ascii="Arial" w:hAnsi="Arial"/>
          <w:color w:val="243870"/>
          <w:szCs w:val="20"/>
        </w:rPr>
        <w:fldChar w:fldCharType="separate"/>
      </w:r>
      <w:r w:rsidRPr="00A26242">
        <w:rPr>
          <w:rFonts w:ascii="Arial" w:hAnsi="Arial"/>
          <w:color w:val="243870"/>
          <w:szCs w:val="20"/>
        </w:rPr>
        <w:fldChar w:fldCharType="end"/>
      </w:r>
      <w:bookmarkEnd w:id="1"/>
      <w:r w:rsidRPr="00A26242">
        <w:rPr>
          <w:rFonts w:ascii="Arial" w:hAnsi="Arial"/>
          <w:color w:val="243870"/>
          <w:szCs w:val="20"/>
        </w:rPr>
        <w:t xml:space="preserve"> View at Gepps Cross Research Centre (no charge)</w:t>
      </w:r>
    </w:p>
    <w:p w14:paraId="20C8B2C1" w14:textId="77777777" w:rsidR="005A4234" w:rsidRPr="00A26242" w:rsidRDefault="005A4234" w:rsidP="005A4234">
      <w:pPr>
        <w:pStyle w:val="BodyText"/>
        <w:spacing w:before="120"/>
        <w:ind w:left="0"/>
        <w:rPr>
          <w:rFonts w:ascii="Arial" w:hAnsi="Arial"/>
          <w:color w:val="243870"/>
          <w:szCs w:val="20"/>
        </w:rPr>
      </w:pPr>
      <w:r w:rsidRPr="00A26242">
        <w:rPr>
          <w:rFonts w:ascii="Arial" w:hAnsi="Arial"/>
          <w:color w:val="243870"/>
          <w:szCs w:val="20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3"/>
      <w:r w:rsidRPr="00A26242">
        <w:rPr>
          <w:rFonts w:ascii="Arial" w:hAnsi="Arial"/>
          <w:color w:val="243870"/>
          <w:szCs w:val="20"/>
        </w:rPr>
        <w:instrText xml:space="preserve"> FORMCHECKBOX </w:instrText>
      </w:r>
      <w:r>
        <w:rPr>
          <w:rFonts w:ascii="Arial" w:hAnsi="Arial"/>
          <w:color w:val="243870"/>
          <w:szCs w:val="20"/>
        </w:rPr>
      </w:r>
      <w:r>
        <w:rPr>
          <w:rFonts w:ascii="Arial" w:hAnsi="Arial"/>
          <w:color w:val="243870"/>
          <w:szCs w:val="20"/>
        </w:rPr>
        <w:fldChar w:fldCharType="separate"/>
      </w:r>
      <w:r w:rsidRPr="00A26242">
        <w:rPr>
          <w:rFonts w:ascii="Arial" w:hAnsi="Arial"/>
          <w:color w:val="243870"/>
          <w:szCs w:val="20"/>
        </w:rPr>
        <w:fldChar w:fldCharType="end"/>
      </w:r>
      <w:bookmarkEnd w:id="2"/>
      <w:r w:rsidRPr="00A26242">
        <w:rPr>
          <w:rFonts w:ascii="Arial" w:hAnsi="Arial"/>
          <w:color w:val="243870"/>
          <w:szCs w:val="20"/>
        </w:rPr>
        <w:t xml:space="preserve"> Routine (processed within 48 hours excluding delivery time) </w:t>
      </w:r>
    </w:p>
    <w:p w14:paraId="4E7E4D09" w14:textId="77777777" w:rsidR="005A4234" w:rsidRDefault="005A4234" w:rsidP="005A4234">
      <w:pPr>
        <w:pStyle w:val="BodyText"/>
        <w:spacing w:before="120"/>
        <w:ind w:left="0"/>
        <w:rPr>
          <w:rFonts w:ascii="Arial" w:hAnsi="Arial"/>
          <w:color w:val="243870"/>
          <w:szCs w:val="20"/>
        </w:rPr>
      </w:pPr>
      <w:r w:rsidRPr="00A26242">
        <w:rPr>
          <w:rFonts w:ascii="Arial" w:hAnsi="Arial"/>
          <w:color w:val="243870"/>
          <w:szCs w:val="20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heck4"/>
      <w:r w:rsidRPr="00A26242">
        <w:rPr>
          <w:rFonts w:ascii="Arial" w:hAnsi="Arial"/>
          <w:color w:val="243870"/>
          <w:szCs w:val="20"/>
        </w:rPr>
        <w:instrText xml:space="preserve"> FORMCHECKBOX </w:instrText>
      </w:r>
      <w:r>
        <w:rPr>
          <w:rFonts w:ascii="Arial" w:hAnsi="Arial"/>
          <w:color w:val="243870"/>
          <w:szCs w:val="20"/>
        </w:rPr>
      </w:r>
      <w:r>
        <w:rPr>
          <w:rFonts w:ascii="Arial" w:hAnsi="Arial"/>
          <w:color w:val="243870"/>
          <w:szCs w:val="20"/>
        </w:rPr>
        <w:fldChar w:fldCharType="separate"/>
      </w:r>
      <w:r w:rsidRPr="00A26242">
        <w:rPr>
          <w:rFonts w:ascii="Arial" w:hAnsi="Arial"/>
          <w:color w:val="243870"/>
          <w:szCs w:val="20"/>
        </w:rPr>
        <w:fldChar w:fldCharType="end"/>
      </w:r>
      <w:bookmarkEnd w:id="3"/>
      <w:r w:rsidRPr="00A26242">
        <w:rPr>
          <w:rFonts w:ascii="Arial" w:hAnsi="Arial"/>
          <w:color w:val="243870"/>
          <w:szCs w:val="20"/>
        </w:rPr>
        <w:t xml:space="preserve"> Urgent (processed within 24 hours excluding delivery time) </w:t>
      </w:r>
    </w:p>
    <w:p w14:paraId="5E5E3194" w14:textId="77777777" w:rsidR="005A4234" w:rsidRPr="00A26242" w:rsidRDefault="005A4234" w:rsidP="005A4234">
      <w:pPr>
        <w:pStyle w:val="BodyText"/>
        <w:spacing w:before="120"/>
        <w:ind w:left="0"/>
        <w:rPr>
          <w:rFonts w:ascii="Arial" w:hAnsi="Arial"/>
          <w:color w:val="243870"/>
          <w:szCs w:val="20"/>
        </w:rPr>
      </w:pPr>
      <w:r w:rsidRPr="00A26242">
        <w:rPr>
          <w:rFonts w:ascii="Arial" w:hAnsi="Arial"/>
          <w:color w:val="243870"/>
          <w:szCs w:val="20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A26242">
        <w:rPr>
          <w:rFonts w:ascii="Arial" w:hAnsi="Arial"/>
          <w:color w:val="243870"/>
          <w:szCs w:val="20"/>
        </w:rPr>
        <w:instrText xml:space="preserve"> FORMCHECKBOX </w:instrText>
      </w:r>
      <w:r>
        <w:rPr>
          <w:rFonts w:ascii="Arial" w:hAnsi="Arial"/>
          <w:color w:val="243870"/>
          <w:szCs w:val="20"/>
        </w:rPr>
      </w:r>
      <w:r>
        <w:rPr>
          <w:rFonts w:ascii="Arial" w:hAnsi="Arial"/>
          <w:color w:val="243870"/>
          <w:szCs w:val="20"/>
        </w:rPr>
        <w:fldChar w:fldCharType="separate"/>
      </w:r>
      <w:r w:rsidRPr="00A26242">
        <w:rPr>
          <w:rFonts w:ascii="Arial" w:hAnsi="Arial"/>
          <w:color w:val="243870"/>
          <w:szCs w:val="20"/>
        </w:rPr>
        <w:fldChar w:fldCharType="end"/>
      </w:r>
      <w:r w:rsidRPr="00A26242">
        <w:rPr>
          <w:rFonts w:ascii="Arial" w:hAnsi="Arial"/>
          <w:color w:val="243870"/>
          <w:szCs w:val="20"/>
        </w:rPr>
        <w:t xml:space="preserve"> </w:t>
      </w:r>
      <w:r>
        <w:rPr>
          <w:rFonts w:ascii="Arial" w:hAnsi="Arial"/>
          <w:color w:val="243870"/>
          <w:szCs w:val="20"/>
        </w:rPr>
        <w:t>Digital loan (for records that fit within the Digital Loan Conditions, additional digitisation fee applies)</w:t>
      </w:r>
    </w:p>
    <w:p w14:paraId="2452FF7F" w14:textId="37356CD5" w:rsidR="005A4234" w:rsidRPr="0064216C" w:rsidRDefault="005A4234" w:rsidP="00787746">
      <w:pPr>
        <w:spacing w:before="120" w:after="0"/>
        <w:rPr>
          <w:iCs/>
          <w:sz w:val="20"/>
        </w:rPr>
      </w:pPr>
      <w:r w:rsidRPr="0064216C">
        <w:rPr>
          <w:iCs/>
          <w:sz w:val="20"/>
        </w:rPr>
        <w:t xml:space="preserve">See </w:t>
      </w:r>
      <w:hyperlink r:id="rId9" w:history="1">
        <w:r w:rsidRPr="0064216C">
          <w:rPr>
            <w:iCs/>
            <w:color w:val="0066FF"/>
            <w:sz w:val="20"/>
            <w:u w:val="single"/>
          </w:rPr>
          <w:t>State Records’ website</w:t>
        </w:r>
      </w:hyperlink>
      <w:r w:rsidRPr="0064216C">
        <w:rPr>
          <w:iCs/>
          <w:sz w:val="20"/>
        </w:rPr>
        <w:t xml:space="preserve"> for a current list of regulated fees and charges. Longer processing times apply when requesting items held at State Records’ Collinswood repository.</w:t>
      </w:r>
    </w:p>
    <w:p w14:paraId="1F206F19" w14:textId="56A689CD" w:rsidR="005A4234" w:rsidRDefault="005A4234" w:rsidP="005A4234">
      <w:pPr>
        <w:pStyle w:val="BodyText"/>
        <w:spacing w:before="120"/>
        <w:rPr>
          <w:rFonts w:ascii="Arial" w:hAnsi="Arial"/>
          <w:color w:val="243870"/>
          <w:szCs w:val="20"/>
        </w:rPr>
      </w:pPr>
      <w:r w:rsidRPr="00AC5B7E">
        <w:rPr>
          <w:rFonts w:ascii="Arial" w:hAnsi="Arial"/>
          <w:b/>
          <w:bCs/>
          <w:color w:val="018986"/>
          <w:spacing w:val="-10"/>
          <w:sz w:val="24"/>
          <w:szCs w:val="20"/>
        </w:rPr>
        <w:t>Delivery/collection</w:t>
      </w:r>
      <w:r>
        <w:rPr>
          <w:rFonts w:ascii="Arial" w:hAnsi="Arial"/>
          <w:color w:val="243870"/>
          <w:szCs w:val="20"/>
        </w:rPr>
        <w:t xml:space="preserve"> from 115 Cavan Rd, </w:t>
      </w:r>
      <w:r w:rsidRPr="00A26242">
        <w:rPr>
          <w:rFonts w:ascii="Arial" w:hAnsi="Arial"/>
          <w:color w:val="243870"/>
          <w:szCs w:val="20"/>
        </w:rPr>
        <w:t>Gepps Cross</w:t>
      </w:r>
      <w:r>
        <w:rPr>
          <w:rFonts w:ascii="Arial" w:hAnsi="Arial"/>
          <w:color w:val="243870"/>
          <w:szCs w:val="20"/>
        </w:rPr>
        <w:t xml:space="preserve"> 5094</w:t>
      </w:r>
    </w:p>
    <w:p w14:paraId="3A52E242" w14:textId="77777777" w:rsidR="005A4234" w:rsidRPr="00A26242" w:rsidRDefault="005A4234" w:rsidP="005A4234">
      <w:pPr>
        <w:pStyle w:val="BodyText"/>
        <w:spacing w:before="120" w:line="276" w:lineRule="auto"/>
        <w:ind w:left="0"/>
        <w:rPr>
          <w:rFonts w:ascii="Arial" w:hAnsi="Arial"/>
          <w:color w:val="243870"/>
          <w:szCs w:val="20"/>
        </w:rPr>
      </w:pPr>
      <w:r w:rsidRPr="008E5CA4">
        <w:rPr>
          <w:rFonts w:ascii="Arial" w:hAnsi="Arial"/>
          <w:b/>
          <w:bCs/>
          <w:color w:val="243870"/>
          <w:szCs w:val="20"/>
        </w:rPr>
        <w:t>Enclosed</w:t>
      </w:r>
      <w:r w:rsidRPr="00AF7E9F">
        <w:rPr>
          <w:rFonts w:ascii="Arial" w:hAnsi="Arial"/>
          <w:b/>
          <w:bCs/>
          <w:color w:val="243870"/>
          <w:szCs w:val="20"/>
        </w:rPr>
        <w:t xml:space="preserve"> vehicles only, </w:t>
      </w:r>
      <w:r>
        <w:rPr>
          <w:rFonts w:ascii="Arial" w:hAnsi="Arial"/>
          <w:b/>
          <w:bCs/>
          <w:color w:val="243870"/>
          <w:szCs w:val="20"/>
        </w:rPr>
        <w:t>t</w:t>
      </w:r>
      <w:r w:rsidRPr="00AF7E9F">
        <w:rPr>
          <w:rFonts w:ascii="Arial" w:hAnsi="Arial"/>
          <w:b/>
          <w:bCs/>
          <w:color w:val="243870"/>
          <w:szCs w:val="20"/>
        </w:rPr>
        <w:t xml:space="preserve">ray-top </w:t>
      </w:r>
      <w:r>
        <w:rPr>
          <w:rFonts w:ascii="Arial" w:hAnsi="Arial"/>
          <w:b/>
          <w:bCs/>
          <w:color w:val="243870"/>
          <w:szCs w:val="20"/>
        </w:rPr>
        <w:t>U</w:t>
      </w:r>
      <w:r w:rsidRPr="00AF7E9F">
        <w:rPr>
          <w:rFonts w:ascii="Arial" w:hAnsi="Arial"/>
          <w:b/>
          <w:bCs/>
          <w:color w:val="243870"/>
          <w:szCs w:val="20"/>
        </w:rPr>
        <w:t>tes</w:t>
      </w:r>
      <w:r>
        <w:rPr>
          <w:rFonts w:ascii="Arial" w:hAnsi="Arial"/>
          <w:b/>
          <w:bCs/>
          <w:color w:val="243870"/>
          <w:szCs w:val="20"/>
        </w:rPr>
        <w:t xml:space="preserve"> may be turned away.</w:t>
      </w:r>
    </w:p>
    <w:p w14:paraId="18BEBF18" w14:textId="63E3B060" w:rsidR="005A4234" w:rsidRDefault="005A4234" w:rsidP="005A4234">
      <w:pPr>
        <w:pStyle w:val="BodyText"/>
        <w:spacing w:before="60"/>
        <w:rPr>
          <w:rFonts w:ascii="Arial" w:hAnsi="Arial"/>
          <w:color w:val="243870"/>
          <w:szCs w:val="20"/>
        </w:rPr>
      </w:pPr>
      <w:r w:rsidRPr="00A26242">
        <w:rPr>
          <w:rFonts w:ascii="Arial" w:hAnsi="Arial"/>
          <w:color w:val="243870"/>
          <w:szCs w:val="20"/>
        </w:rPr>
        <w:t>I authorise the following courier to collect the records on my behalf:</w:t>
      </w:r>
      <w:r>
        <w:rPr>
          <w:rFonts w:ascii="Arial" w:hAnsi="Arial"/>
          <w:color w:val="243870"/>
          <w:szCs w:val="20"/>
        </w:rPr>
        <w:t xml:space="preserve"> </w:t>
      </w:r>
      <w:r w:rsidR="00787746">
        <w:rPr>
          <w:rFonts w:ascii="Arial" w:hAnsi="Arial"/>
          <w:color w:val="243870"/>
          <w:szCs w:val="20"/>
        </w:rPr>
        <w:t>…</w:t>
      </w:r>
      <w:r>
        <w:rPr>
          <w:rFonts w:ascii="Arial" w:hAnsi="Arial"/>
          <w:color w:val="243870"/>
          <w:szCs w:val="20"/>
        </w:rPr>
        <w:t>……………………………</w:t>
      </w:r>
    </w:p>
    <w:p w14:paraId="68B5A946" w14:textId="77777777" w:rsidR="005A4234" w:rsidRDefault="005A4234" w:rsidP="005A4234">
      <w:pPr>
        <w:pStyle w:val="BodyText"/>
        <w:spacing w:before="120"/>
        <w:ind w:left="0"/>
        <w:rPr>
          <w:rFonts w:ascii="Arial" w:hAnsi="Arial"/>
          <w:color w:val="243870"/>
          <w:szCs w:val="20"/>
        </w:rPr>
      </w:pPr>
    </w:p>
    <w:tbl>
      <w:tblPr>
        <w:tblW w:w="9356" w:type="dxa"/>
        <w:tblInd w:w="10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9356"/>
      </w:tblGrid>
      <w:tr w:rsidR="005A4234" w:rsidRPr="00A26242" w14:paraId="0C41F790" w14:textId="77777777" w:rsidTr="0064216C">
        <w:trPr>
          <w:trHeight w:val="489"/>
        </w:trPr>
        <w:tc>
          <w:tcPr>
            <w:tcW w:w="935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  <w:tl2br w:val="nil"/>
              <w:tr2bl w:val="nil"/>
            </w:tcBorders>
            <w:shd w:val="clear" w:color="auto" w:fill="FFFFFF"/>
          </w:tcPr>
          <w:p w14:paraId="1C2BCD0E" w14:textId="77777777" w:rsidR="005A4234" w:rsidRPr="00A26242" w:rsidRDefault="005A4234" w:rsidP="0064216C">
            <w:pPr>
              <w:pStyle w:val="bodytextreport"/>
              <w:spacing w:after="60"/>
              <w:jc w:val="center"/>
              <w:rPr>
                <w:b/>
                <w:color w:val="243870"/>
                <w:sz w:val="20"/>
              </w:rPr>
            </w:pPr>
            <w:r w:rsidRPr="00A26242">
              <w:rPr>
                <w:b/>
                <w:color w:val="243870"/>
                <w:sz w:val="20"/>
              </w:rPr>
              <w:t>State Records use only</w:t>
            </w:r>
          </w:p>
          <w:p w14:paraId="576657C5" w14:textId="77777777" w:rsidR="005A4234" w:rsidRPr="00A26242" w:rsidRDefault="005A4234" w:rsidP="0064216C">
            <w:pPr>
              <w:pStyle w:val="bodytextreport"/>
              <w:spacing w:after="60"/>
              <w:rPr>
                <w:b/>
                <w:color w:val="243870"/>
                <w:sz w:val="20"/>
              </w:rPr>
            </w:pPr>
            <w:r w:rsidRPr="00A26242">
              <w:rPr>
                <w:b/>
                <w:color w:val="243870"/>
                <w:sz w:val="20"/>
              </w:rPr>
              <w:t xml:space="preserve">Driver </w:t>
            </w:r>
            <w:r>
              <w:rPr>
                <w:b/>
                <w:color w:val="243870"/>
                <w:sz w:val="20"/>
              </w:rPr>
              <w:t xml:space="preserve">name </w:t>
            </w:r>
            <w:r w:rsidRPr="00A26242">
              <w:rPr>
                <w:b/>
                <w:color w:val="243870"/>
                <w:sz w:val="20"/>
              </w:rPr>
              <w:t xml:space="preserve">and ID number: </w:t>
            </w:r>
          </w:p>
        </w:tc>
      </w:tr>
    </w:tbl>
    <w:p w14:paraId="59C2FE5E" w14:textId="77777777" w:rsidR="005A4234" w:rsidRPr="00AC5B7E" w:rsidRDefault="005A4234" w:rsidP="005A4234">
      <w:pPr>
        <w:pStyle w:val="Heading3"/>
        <w:spacing w:before="0" w:line="120" w:lineRule="exact"/>
        <w:rPr>
          <w:sz w:val="12"/>
        </w:rPr>
      </w:pPr>
    </w:p>
    <w:p w14:paraId="28A538B0" w14:textId="77777777" w:rsidR="005A4234" w:rsidRPr="00AC5B7E" w:rsidRDefault="005A4234" w:rsidP="005A4234">
      <w:pPr>
        <w:pStyle w:val="Heading3"/>
        <w:spacing w:before="0"/>
      </w:pPr>
      <w:r w:rsidRPr="00AC5B7E">
        <w:t>Loan details</w:t>
      </w:r>
    </w:p>
    <w:tbl>
      <w:tblPr>
        <w:tblW w:w="9498" w:type="dxa"/>
        <w:tblInd w:w="-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539"/>
        <w:gridCol w:w="2325"/>
        <w:gridCol w:w="1412"/>
        <w:gridCol w:w="1510"/>
        <w:gridCol w:w="3712"/>
      </w:tblGrid>
      <w:tr w:rsidR="005A4234" w:rsidRPr="00A26242" w14:paraId="572EE383" w14:textId="77777777" w:rsidTr="0064216C">
        <w:trPr>
          <w:trHeight w:val="872"/>
        </w:trPr>
        <w:tc>
          <w:tcPr>
            <w:tcW w:w="539" w:type="dxa"/>
            <w:tcBorders>
              <w:left w:val="single" w:sz="4" w:space="0" w:color="BFBFBF"/>
              <w:bottom w:val="nil"/>
              <w:right w:val="nil"/>
            </w:tcBorders>
            <w:shd w:val="clear" w:color="auto" w:fill="018986"/>
          </w:tcPr>
          <w:p w14:paraId="657C77ED" w14:textId="77777777" w:rsidR="005A4234" w:rsidRPr="00A26242" w:rsidRDefault="005A4234" w:rsidP="0064216C">
            <w:pPr>
              <w:pStyle w:val="bodytextreport"/>
              <w:spacing w:after="120" w:line="240" w:lineRule="auto"/>
              <w:rPr>
                <w:b/>
                <w:bCs/>
                <w:color w:val="FFFFFF"/>
                <w:sz w:val="20"/>
              </w:rPr>
            </w:pPr>
            <w:r w:rsidRPr="00A26242">
              <w:rPr>
                <w:b/>
                <w:bCs/>
                <w:color w:val="FFFFFF"/>
                <w:sz w:val="20"/>
              </w:rPr>
              <w:t>No.</w:t>
            </w:r>
          </w:p>
        </w:tc>
        <w:tc>
          <w:tcPr>
            <w:tcW w:w="2325" w:type="dxa"/>
            <w:shd w:val="clear" w:color="auto" w:fill="018986"/>
          </w:tcPr>
          <w:p w14:paraId="73119D94" w14:textId="77777777" w:rsidR="005A4234" w:rsidRPr="00A26242" w:rsidRDefault="005A4234" w:rsidP="0064216C">
            <w:pPr>
              <w:pStyle w:val="bodytextreport"/>
              <w:spacing w:after="120" w:line="240" w:lineRule="auto"/>
              <w:rPr>
                <w:b/>
                <w:bCs/>
                <w:color w:val="FFFFFF"/>
                <w:sz w:val="20"/>
              </w:rPr>
            </w:pPr>
            <w:r w:rsidRPr="00A26242">
              <w:rPr>
                <w:b/>
                <w:bCs/>
                <w:color w:val="FFFFFF"/>
                <w:sz w:val="20"/>
              </w:rPr>
              <w:t>Series and Consignment No. (GRS/GRG/MRG)</w:t>
            </w:r>
          </w:p>
        </w:tc>
        <w:tc>
          <w:tcPr>
            <w:tcW w:w="1412" w:type="dxa"/>
            <w:shd w:val="clear" w:color="auto" w:fill="018986"/>
          </w:tcPr>
          <w:p w14:paraId="05D738D8" w14:textId="77777777" w:rsidR="005A4234" w:rsidRPr="00A26242" w:rsidRDefault="005A4234" w:rsidP="0064216C">
            <w:pPr>
              <w:pStyle w:val="bodytextreport"/>
              <w:spacing w:after="120" w:line="240" w:lineRule="auto"/>
              <w:rPr>
                <w:b/>
                <w:bCs/>
                <w:color w:val="FFFFFF"/>
                <w:sz w:val="20"/>
              </w:rPr>
            </w:pPr>
            <w:r w:rsidRPr="00A26242">
              <w:rPr>
                <w:b/>
                <w:bCs/>
                <w:color w:val="FFFFFF"/>
                <w:sz w:val="20"/>
              </w:rPr>
              <w:t>Unit No. (Box or Vol. No.)</w:t>
            </w:r>
          </w:p>
        </w:tc>
        <w:tc>
          <w:tcPr>
            <w:tcW w:w="1510" w:type="dxa"/>
            <w:shd w:val="clear" w:color="auto" w:fill="018986"/>
          </w:tcPr>
          <w:p w14:paraId="2CAC7689" w14:textId="77777777" w:rsidR="005A4234" w:rsidRPr="00A26242" w:rsidRDefault="005A4234" w:rsidP="0064216C">
            <w:pPr>
              <w:pStyle w:val="bodytextreport"/>
              <w:spacing w:after="120" w:line="240" w:lineRule="auto"/>
              <w:rPr>
                <w:b/>
                <w:bCs/>
                <w:color w:val="FFFFFF"/>
                <w:sz w:val="20"/>
              </w:rPr>
            </w:pPr>
            <w:r>
              <w:rPr>
                <w:b/>
                <w:bCs/>
                <w:color w:val="FFFFFF"/>
                <w:sz w:val="20"/>
              </w:rPr>
              <w:t>Item details (years only)</w:t>
            </w:r>
          </w:p>
        </w:tc>
        <w:tc>
          <w:tcPr>
            <w:tcW w:w="3712" w:type="dxa"/>
            <w:shd w:val="clear" w:color="auto" w:fill="018986"/>
          </w:tcPr>
          <w:p w14:paraId="6F4C24DB" w14:textId="77777777" w:rsidR="005A4234" w:rsidRPr="00A26242" w:rsidRDefault="005A4234" w:rsidP="0064216C">
            <w:pPr>
              <w:pStyle w:val="bodytextreport"/>
              <w:spacing w:after="120" w:line="240" w:lineRule="auto"/>
              <w:rPr>
                <w:b/>
                <w:bCs/>
                <w:color w:val="FFFFFF"/>
                <w:sz w:val="20"/>
              </w:rPr>
            </w:pPr>
            <w:r w:rsidRPr="00A26242">
              <w:rPr>
                <w:b/>
                <w:bCs/>
                <w:color w:val="FFFFFF"/>
                <w:sz w:val="20"/>
              </w:rPr>
              <w:t>Record details                                                                      (file number and/or file name/unit date range)</w:t>
            </w:r>
          </w:p>
        </w:tc>
      </w:tr>
      <w:tr w:rsidR="005A4234" w:rsidRPr="00A26242" w14:paraId="685CA68F" w14:textId="77777777" w:rsidTr="0064216C">
        <w:trPr>
          <w:trHeight w:val="491"/>
        </w:trPr>
        <w:tc>
          <w:tcPr>
            <w:tcW w:w="53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  <w:tl2br w:val="nil"/>
              <w:tr2bl w:val="nil"/>
            </w:tcBorders>
            <w:shd w:val="clear" w:color="auto" w:fill="FFFFFF"/>
          </w:tcPr>
          <w:p w14:paraId="3CDAFF78" w14:textId="77777777" w:rsidR="005A4234" w:rsidRPr="00A26242" w:rsidRDefault="005A4234" w:rsidP="0064216C">
            <w:pPr>
              <w:pStyle w:val="bodytextreport"/>
              <w:spacing w:after="120" w:line="240" w:lineRule="auto"/>
              <w:rPr>
                <w:b/>
                <w:bCs/>
                <w:color w:val="243870"/>
                <w:sz w:val="20"/>
              </w:rPr>
            </w:pPr>
            <w:r w:rsidRPr="00A26242">
              <w:rPr>
                <w:b/>
                <w:bCs/>
                <w:color w:val="243870"/>
                <w:sz w:val="20"/>
              </w:rPr>
              <w:t>1</w:t>
            </w:r>
          </w:p>
        </w:tc>
        <w:tc>
          <w:tcPr>
            <w:tcW w:w="23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  <w:tl2br w:val="nil"/>
              <w:tr2bl w:val="nil"/>
            </w:tcBorders>
            <w:shd w:val="clear" w:color="auto" w:fill="auto"/>
          </w:tcPr>
          <w:p w14:paraId="38876121" w14:textId="77777777" w:rsidR="005A4234" w:rsidRPr="00A26242" w:rsidRDefault="005A4234" w:rsidP="0064216C">
            <w:pPr>
              <w:pStyle w:val="bodytextreport"/>
              <w:spacing w:after="120" w:line="240" w:lineRule="auto"/>
              <w:rPr>
                <w:color w:val="243870"/>
                <w:sz w:val="20"/>
              </w:rPr>
            </w:pPr>
          </w:p>
        </w:tc>
        <w:tc>
          <w:tcPr>
            <w:tcW w:w="141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  <w:tl2br w:val="nil"/>
              <w:tr2bl w:val="nil"/>
            </w:tcBorders>
            <w:shd w:val="clear" w:color="auto" w:fill="auto"/>
          </w:tcPr>
          <w:p w14:paraId="3CA61438" w14:textId="77777777" w:rsidR="005A4234" w:rsidRPr="00A26242" w:rsidRDefault="005A4234" w:rsidP="0064216C">
            <w:pPr>
              <w:pStyle w:val="bodytextreport"/>
              <w:spacing w:after="120" w:line="240" w:lineRule="auto"/>
              <w:rPr>
                <w:color w:val="243870"/>
                <w:sz w:val="20"/>
              </w:rPr>
            </w:pPr>
          </w:p>
        </w:tc>
        <w:tc>
          <w:tcPr>
            <w:tcW w:w="151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  <w:tl2br w:val="nil"/>
              <w:tr2bl w:val="nil"/>
            </w:tcBorders>
          </w:tcPr>
          <w:p w14:paraId="4A626B08" w14:textId="77777777" w:rsidR="005A4234" w:rsidRPr="00A26242" w:rsidRDefault="005A4234" w:rsidP="0064216C">
            <w:pPr>
              <w:pStyle w:val="bodytextreport"/>
              <w:spacing w:after="120" w:line="240" w:lineRule="auto"/>
              <w:rPr>
                <w:color w:val="243870"/>
                <w:sz w:val="20"/>
              </w:rPr>
            </w:pPr>
          </w:p>
        </w:tc>
        <w:tc>
          <w:tcPr>
            <w:tcW w:w="371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  <w:tl2br w:val="nil"/>
              <w:tr2bl w:val="nil"/>
            </w:tcBorders>
            <w:shd w:val="clear" w:color="auto" w:fill="auto"/>
          </w:tcPr>
          <w:p w14:paraId="3CB0DEB5" w14:textId="77777777" w:rsidR="005A4234" w:rsidRPr="00A26242" w:rsidRDefault="005A4234" w:rsidP="0064216C">
            <w:pPr>
              <w:pStyle w:val="bodytextreport"/>
              <w:spacing w:after="120" w:line="240" w:lineRule="auto"/>
              <w:rPr>
                <w:color w:val="243870"/>
                <w:sz w:val="20"/>
              </w:rPr>
            </w:pPr>
          </w:p>
        </w:tc>
      </w:tr>
      <w:tr w:rsidR="005A4234" w:rsidRPr="00A26242" w14:paraId="5F0BEC87" w14:textId="77777777" w:rsidTr="0064216C">
        <w:trPr>
          <w:trHeight w:val="480"/>
        </w:trPr>
        <w:tc>
          <w:tcPr>
            <w:tcW w:w="539" w:type="dxa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14:paraId="456EAFDD" w14:textId="77777777" w:rsidR="005A4234" w:rsidRPr="00A26242" w:rsidRDefault="005A4234" w:rsidP="0064216C">
            <w:pPr>
              <w:pStyle w:val="bodytextreport"/>
              <w:spacing w:after="120" w:line="240" w:lineRule="auto"/>
              <w:rPr>
                <w:b/>
                <w:bCs/>
                <w:color w:val="243870"/>
                <w:sz w:val="20"/>
              </w:rPr>
            </w:pPr>
            <w:r w:rsidRPr="00A26242">
              <w:rPr>
                <w:b/>
                <w:bCs/>
                <w:color w:val="243870"/>
                <w:sz w:val="20"/>
              </w:rPr>
              <w:t>2</w:t>
            </w:r>
          </w:p>
        </w:tc>
        <w:tc>
          <w:tcPr>
            <w:tcW w:w="2325" w:type="dxa"/>
            <w:shd w:val="clear" w:color="auto" w:fill="auto"/>
          </w:tcPr>
          <w:p w14:paraId="425D8B0D" w14:textId="77777777" w:rsidR="005A4234" w:rsidRPr="00A26242" w:rsidRDefault="005A4234" w:rsidP="0064216C">
            <w:pPr>
              <w:pStyle w:val="bodytextreport"/>
              <w:spacing w:after="120" w:line="240" w:lineRule="auto"/>
              <w:rPr>
                <w:color w:val="243870"/>
                <w:sz w:val="20"/>
              </w:rPr>
            </w:pPr>
          </w:p>
        </w:tc>
        <w:tc>
          <w:tcPr>
            <w:tcW w:w="1412" w:type="dxa"/>
            <w:shd w:val="clear" w:color="auto" w:fill="auto"/>
          </w:tcPr>
          <w:p w14:paraId="19AC3C6E" w14:textId="77777777" w:rsidR="005A4234" w:rsidRPr="00A26242" w:rsidRDefault="005A4234" w:rsidP="0064216C">
            <w:pPr>
              <w:pStyle w:val="bodytextreport"/>
              <w:spacing w:after="120" w:line="240" w:lineRule="auto"/>
              <w:rPr>
                <w:color w:val="243870"/>
                <w:sz w:val="20"/>
              </w:rPr>
            </w:pPr>
          </w:p>
        </w:tc>
        <w:tc>
          <w:tcPr>
            <w:tcW w:w="1510" w:type="dxa"/>
          </w:tcPr>
          <w:p w14:paraId="7F96FF1B" w14:textId="77777777" w:rsidR="005A4234" w:rsidRPr="00A26242" w:rsidRDefault="005A4234" w:rsidP="0064216C">
            <w:pPr>
              <w:pStyle w:val="bodytextreport"/>
              <w:spacing w:after="120" w:line="240" w:lineRule="auto"/>
              <w:rPr>
                <w:color w:val="243870"/>
                <w:sz w:val="20"/>
              </w:rPr>
            </w:pPr>
          </w:p>
        </w:tc>
        <w:tc>
          <w:tcPr>
            <w:tcW w:w="3712" w:type="dxa"/>
            <w:shd w:val="clear" w:color="auto" w:fill="auto"/>
          </w:tcPr>
          <w:p w14:paraId="5EC5A305" w14:textId="77777777" w:rsidR="005A4234" w:rsidRPr="00A26242" w:rsidRDefault="005A4234" w:rsidP="0064216C">
            <w:pPr>
              <w:pStyle w:val="bodytextreport"/>
              <w:spacing w:after="120" w:line="240" w:lineRule="auto"/>
              <w:rPr>
                <w:color w:val="243870"/>
                <w:sz w:val="20"/>
              </w:rPr>
            </w:pPr>
          </w:p>
        </w:tc>
      </w:tr>
      <w:tr w:rsidR="005A4234" w:rsidRPr="00A26242" w14:paraId="2EF2221C" w14:textId="77777777" w:rsidTr="0064216C">
        <w:trPr>
          <w:trHeight w:val="491"/>
        </w:trPr>
        <w:tc>
          <w:tcPr>
            <w:tcW w:w="53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  <w:tl2br w:val="nil"/>
              <w:tr2bl w:val="nil"/>
            </w:tcBorders>
            <w:shd w:val="clear" w:color="auto" w:fill="FFFFFF"/>
          </w:tcPr>
          <w:p w14:paraId="677DDE97" w14:textId="77777777" w:rsidR="005A4234" w:rsidRPr="00A26242" w:rsidRDefault="005A4234" w:rsidP="0064216C">
            <w:pPr>
              <w:pStyle w:val="bodytextreport"/>
              <w:spacing w:after="120" w:line="240" w:lineRule="auto"/>
              <w:rPr>
                <w:b/>
                <w:bCs/>
                <w:color w:val="243870"/>
                <w:sz w:val="20"/>
              </w:rPr>
            </w:pPr>
            <w:r w:rsidRPr="00A26242">
              <w:rPr>
                <w:b/>
                <w:bCs/>
                <w:color w:val="243870"/>
                <w:sz w:val="20"/>
              </w:rPr>
              <w:t>3</w:t>
            </w:r>
          </w:p>
        </w:tc>
        <w:tc>
          <w:tcPr>
            <w:tcW w:w="23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  <w:tl2br w:val="nil"/>
              <w:tr2bl w:val="nil"/>
            </w:tcBorders>
            <w:shd w:val="clear" w:color="auto" w:fill="auto"/>
          </w:tcPr>
          <w:p w14:paraId="62D1481B" w14:textId="77777777" w:rsidR="005A4234" w:rsidRPr="00A26242" w:rsidRDefault="005A4234" w:rsidP="0064216C">
            <w:pPr>
              <w:pStyle w:val="bodytextreport"/>
              <w:spacing w:after="120" w:line="240" w:lineRule="auto"/>
              <w:rPr>
                <w:color w:val="243870"/>
                <w:sz w:val="20"/>
              </w:rPr>
            </w:pPr>
          </w:p>
        </w:tc>
        <w:tc>
          <w:tcPr>
            <w:tcW w:w="141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  <w:tl2br w:val="nil"/>
              <w:tr2bl w:val="nil"/>
            </w:tcBorders>
            <w:shd w:val="clear" w:color="auto" w:fill="auto"/>
          </w:tcPr>
          <w:p w14:paraId="11C81A50" w14:textId="77777777" w:rsidR="005A4234" w:rsidRPr="00A26242" w:rsidRDefault="005A4234" w:rsidP="0064216C">
            <w:pPr>
              <w:pStyle w:val="bodytextreport"/>
              <w:spacing w:after="120" w:line="240" w:lineRule="auto"/>
              <w:rPr>
                <w:color w:val="243870"/>
                <w:sz w:val="20"/>
              </w:rPr>
            </w:pPr>
          </w:p>
        </w:tc>
        <w:tc>
          <w:tcPr>
            <w:tcW w:w="151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  <w:tl2br w:val="nil"/>
              <w:tr2bl w:val="nil"/>
            </w:tcBorders>
          </w:tcPr>
          <w:p w14:paraId="44A6351F" w14:textId="77777777" w:rsidR="005A4234" w:rsidRPr="00A26242" w:rsidRDefault="005A4234" w:rsidP="0064216C">
            <w:pPr>
              <w:pStyle w:val="bodytextreport"/>
              <w:spacing w:after="120" w:line="240" w:lineRule="auto"/>
              <w:rPr>
                <w:color w:val="243870"/>
                <w:sz w:val="20"/>
              </w:rPr>
            </w:pPr>
          </w:p>
        </w:tc>
        <w:tc>
          <w:tcPr>
            <w:tcW w:w="371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  <w:tl2br w:val="nil"/>
              <w:tr2bl w:val="nil"/>
            </w:tcBorders>
            <w:shd w:val="clear" w:color="auto" w:fill="auto"/>
          </w:tcPr>
          <w:p w14:paraId="3750B9BC" w14:textId="77777777" w:rsidR="005A4234" w:rsidRPr="00A26242" w:rsidRDefault="005A4234" w:rsidP="0064216C">
            <w:pPr>
              <w:pStyle w:val="bodytextreport"/>
              <w:spacing w:after="120" w:line="240" w:lineRule="auto"/>
              <w:rPr>
                <w:color w:val="243870"/>
                <w:sz w:val="20"/>
              </w:rPr>
            </w:pPr>
          </w:p>
        </w:tc>
      </w:tr>
      <w:tr w:rsidR="005A4234" w:rsidRPr="00A26242" w14:paraId="76305EDB" w14:textId="77777777" w:rsidTr="0064216C">
        <w:trPr>
          <w:trHeight w:val="480"/>
        </w:trPr>
        <w:tc>
          <w:tcPr>
            <w:tcW w:w="53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  <w:tl2br w:val="nil"/>
              <w:tr2bl w:val="nil"/>
            </w:tcBorders>
            <w:shd w:val="clear" w:color="auto" w:fill="FFFFFF"/>
          </w:tcPr>
          <w:p w14:paraId="1A136A96" w14:textId="77777777" w:rsidR="005A4234" w:rsidRPr="00A26242" w:rsidRDefault="005A4234" w:rsidP="0064216C">
            <w:pPr>
              <w:pStyle w:val="bodytextreport"/>
              <w:spacing w:after="120" w:line="240" w:lineRule="auto"/>
              <w:rPr>
                <w:b/>
                <w:bCs/>
                <w:color w:val="243870"/>
                <w:sz w:val="20"/>
              </w:rPr>
            </w:pPr>
            <w:r w:rsidRPr="00A26242">
              <w:rPr>
                <w:b/>
                <w:bCs/>
                <w:color w:val="243870"/>
                <w:sz w:val="20"/>
              </w:rPr>
              <w:t>4</w:t>
            </w:r>
          </w:p>
        </w:tc>
        <w:tc>
          <w:tcPr>
            <w:tcW w:w="23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  <w:tl2br w:val="nil"/>
              <w:tr2bl w:val="nil"/>
            </w:tcBorders>
            <w:shd w:val="clear" w:color="auto" w:fill="auto"/>
          </w:tcPr>
          <w:p w14:paraId="75ECAADF" w14:textId="77777777" w:rsidR="005A4234" w:rsidRPr="00A26242" w:rsidRDefault="005A4234" w:rsidP="0064216C">
            <w:pPr>
              <w:pStyle w:val="bodytextreport"/>
              <w:spacing w:after="120" w:line="240" w:lineRule="auto"/>
              <w:rPr>
                <w:color w:val="243870"/>
                <w:sz w:val="20"/>
              </w:rPr>
            </w:pPr>
          </w:p>
        </w:tc>
        <w:tc>
          <w:tcPr>
            <w:tcW w:w="141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  <w:tl2br w:val="nil"/>
              <w:tr2bl w:val="nil"/>
            </w:tcBorders>
            <w:shd w:val="clear" w:color="auto" w:fill="auto"/>
          </w:tcPr>
          <w:p w14:paraId="13641790" w14:textId="77777777" w:rsidR="005A4234" w:rsidRPr="00A26242" w:rsidRDefault="005A4234" w:rsidP="0064216C">
            <w:pPr>
              <w:pStyle w:val="bodytextreport"/>
              <w:spacing w:after="120" w:line="240" w:lineRule="auto"/>
              <w:rPr>
                <w:color w:val="243870"/>
                <w:sz w:val="20"/>
              </w:rPr>
            </w:pPr>
          </w:p>
        </w:tc>
        <w:tc>
          <w:tcPr>
            <w:tcW w:w="151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  <w:tl2br w:val="nil"/>
              <w:tr2bl w:val="nil"/>
            </w:tcBorders>
          </w:tcPr>
          <w:p w14:paraId="01E8AE2E" w14:textId="77777777" w:rsidR="005A4234" w:rsidRPr="00A26242" w:rsidRDefault="005A4234" w:rsidP="0064216C">
            <w:pPr>
              <w:pStyle w:val="bodytextreport"/>
              <w:spacing w:after="120" w:line="240" w:lineRule="auto"/>
              <w:rPr>
                <w:color w:val="243870"/>
                <w:sz w:val="20"/>
              </w:rPr>
            </w:pPr>
          </w:p>
        </w:tc>
        <w:tc>
          <w:tcPr>
            <w:tcW w:w="371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  <w:tl2br w:val="nil"/>
              <w:tr2bl w:val="nil"/>
            </w:tcBorders>
            <w:shd w:val="clear" w:color="auto" w:fill="auto"/>
          </w:tcPr>
          <w:p w14:paraId="566EDD65" w14:textId="77777777" w:rsidR="005A4234" w:rsidRPr="00A26242" w:rsidRDefault="005A4234" w:rsidP="0064216C">
            <w:pPr>
              <w:pStyle w:val="bodytextreport"/>
              <w:spacing w:after="120" w:line="240" w:lineRule="auto"/>
              <w:rPr>
                <w:color w:val="243870"/>
                <w:sz w:val="20"/>
              </w:rPr>
            </w:pPr>
          </w:p>
        </w:tc>
      </w:tr>
    </w:tbl>
    <w:p w14:paraId="38B3EF5F" w14:textId="77777777" w:rsidR="005A4234" w:rsidRPr="00A26242" w:rsidRDefault="005A4234" w:rsidP="005A4234">
      <w:pPr>
        <w:spacing w:after="0"/>
        <w:rPr>
          <w:sz w:val="20"/>
        </w:rPr>
      </w:pPr>
      <w:r w:rsidRPr="00A26242">
        <w:rPr>
          <w:sz w:val="20"/>
        </w:rPr>
        <w:t>Add more lines as required.</w:t>
      </w:r>
    </w:p>
    <w:p w14:paraId="69F2D412" w14:textId="77777777" w:rsidR="005A4234" w:rsidRPr="00A26242" w:rsidRDefault="005A4234" w:rsidP="005A4234">
      <w:pPr>
        <w:spacing w:after="0"/>
        <w:rPr>
          <w:sz w:val="20"/>
        </w:rPr>
      </w:pPr>
      <w:r w:rsidRPr="00A26242">
        <w:rPr>
          <w:sz w:val="20"/>
        </w:rPr>
        <w:t xml:space="preserve">All loans are subject to the </w:t>
      </w:r>
      <w:hyperlink r:id="rId10" w:history="1">
        <w:r w:rsidRPr="00A26242">
          <w:rPr>
            <w:color w:val="0066FF"/>
            <w:sz w:val="20"/>
            <w:u w:val="single"/>
          </w:rPr>
          <w:t>conditions of loan</w:t>
        </w:r>
      </w:hyperlink>
      <w:r w:rsidRPr="00A26242">
        <w:rPr>
          <w:sz w:val="20"/>
        </w:rPr>
        <w:t xml:space="preserve">. Please email a copy of the completed form to </w:t>
      </w:r>
      <w:hyperlink r:id="rId11" w:history="1">
        <w:r w:rsidRPr="00A26242">
          <w:rPr>
            <w:color w:val="0066FF"/>
            <w:sz w:val="20"/>
            <w:u w:val="single"/>
          </w:rPr>
          <w:t>srsaLoanServices@sa.gov.au</w:t>
        </w:r>
      </w:hyperlink>
      <w:r w:rsidRPr="00A26242">
        <w:rPr>
          <w:color w:val="0066FF"/>
          <w:sz w:val="20"/>
          <w:u w:val="single"/>
        </w:rPr>
        <w:t>.</w:t>
      </w:r>
      <w:r w:rsidRPr="00A26242">
        <w:rPr>
          <w:sz w:val="20"/>
        </w:rPr>
        <w:t xml:space="preserve"> </w:t>
      </w:r>
    </w:p>
    <w:p w14:paraId="71B4A034" w14:textId="77777777" w:rsidR="005A4234" w:rsidRDefault="005A4234" w:rsidP="00112BE0"/>
    <w:sectPr w:rsidR="005A4234" w:rsidSect="0027146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1843" w:right="1701" w:bottom="1701" w:left="1701" w:header="0" w:footer="23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E1B50D" w14:textId="77777777" w:rsidR="00985409" w:rsidRDefault="00985409" w:rsidP="00065F15">
      <w:r>
        <w:separator/>
      </w:r>
    </w:p>
    <w:p w14:paraId="72EB9A26" w14:textId="77777777" w:rsidR="00985409" w:rsidRDefault="00985409" w:rsidP="00065F15"/>
  </w:endnote>
  <w:endnote w:type="continuationSeparator" w:id="0">
    <w:p w14:paraId="44EF80B8" w14:textId="77777777" w:rsidR="00985409" w:rsidRDefault="00985409" w:rsidP="00065F15">
      <w:r>
        <w:continuationSeparator/>
      </w:r>
    </w:p>
    <w:p w14:paraId="3329E138" w14:textId="77777777" w:rsidR="00985409" w:rsidRDefault="00985409" w:rsidP="00065F1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NeueLT Std Lt">
    <w:altName w:val="Malgun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Helvetica 45 Light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Helvetica 65 Medium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6EF3FE" w14:textId="77777777" w:rsidR="00982232" w:rsidRDefault="00982232" w:rsidP="00065F15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1932773" w14:textId="77777777" w:rsidR="00982232" w:rsidRDefault="00982232" w:rsidP="00065F15">
    <w:pPr>
      <w:pStyle w:val="Footer"/>
    </w:pPr>
  </w:p>
  <w:p w14:paraId="555D27E4" w14:textId="77777777" w:rsidR="00982232" w:rsidRDefault="00982232" w:rsidP="00065F15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33056D" w14:textId="77777777" w:rsidR="00112BE0" w:rsidRDefault="00112BE0" w:rsidP="00112BE0">
    <w:pPr>
      <w:jc w:val="center"/>
      <w:rPr>
        <w:b/>
        <w:bCs/>
        <w:color w:val="FF0000"/>
        <w:sz w:val="24"/>
        <w:szCs w:val="24"/>
      </w:rPr>
    </w:pPr>
    <w:r>
      <w:rPr>
        <w:b/>
        <w:bCs/>
        <w:color w:val="FF0000"/>
        <w:sz w:val="24"/>
        <w:szCs w:val="24"/>
      </w:rPr>
      <w:t>OFFICIAL</w:t>
    </w:r>
  </w:p>
  <w:p w14:paraId="45558BD9" w14:textId="77777777" w:rsidR="00065F15" w:rsidRPr="005A1179" w:rsidRDefault="003E6096" w:rsidP="005A1179">
    <w:pPr>
      <w:pStyle w:val="Footer"/>
      <w:rPr>
        <w:sz w:val="16"/>
      </w:rPr>
    </w:pPr>
    <w:r>
      <w:rPr>
        <w:b/>
        <w:sz w:val="16"/>
      </w:rPr>
      <w:t>Form</w:t>
    </w:r>
    <w:r w:rsidR="00F16E9F">
      <w:rPr>
        <w:b/>
        <w:sz w:val="16"/>
      </w:rPr>
      <w:t xml:space="preserve"> Title</w:t>
    </w:r>
    <w:r w:rsidR="00065F15" w:rsidRPr="005A1179">
      <w:rPr>
        <w:sz w:val="16"/>
      </w:rPr>
      <w:t xml:space="preserve">  |  Page </w:t>
    </w:r>
    <w:r w:rsidR="00F16E9F">
      <w:rPr>
        <w:sz w:val="16"/>
      </w:rPr>
      <w:fldChar w:fldCharType="begin"/>
    </w:r>
    <w:r w:rsidR="00F16E9F">
      <w:rPr>
        <w:sz w:val="16"/>
      </w:rPr>
      <w:instrText xml:space="preserve"> PAGE  \* Arabic  \* MERGEFORMAT </w:instrText>
    </w:r>
    <w:r w:rsidR="00F16E9F">
      <w:rPr>
        <w:sz w:val="16"/>
      </w:rPr>
      <w:fldChar w:fldCharType="separate"/>
    </w:r>
    <w:r w:rsidR="006A17D1">
      <w:rPr>
        <w:noProof/>
        <w:sz w:val="16"/>
      </w:rPr>
      <w:t>2</w:t>
    </w:r>
    <w:r w:rsidR="00F16E9F">
      <w:rPr>
        <w:sz w:val="16"/>
      </w:rPr>
      <w:fldChar w:fldCharType="end"/>
    </w:r>
  </w:p>
  <w:p w14:paraId="7DE2E1CA" w14:textId="77777777" w:rsidR="00065F15" w:rsidRDefault="00065F15" w:rsidP="00065F15">
    <w:pPr>
      <w:pStyle w:val="Footer"/>
      <w:jc w:val="right"/>
    </w:pPr>
  </w:p>
  <w:p w14:paraId="03FCFA0C" w14:textId="77777777" w:rsidR="00982232" w:rsidRPr="00065F15" w:rsidRDefault="00982232" w:rsidP="00065F15">
    <w:pPr>
      <w:pStyle w:val="Footer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965960" w14:textId="77777777" w:rsidR="00112BE0" w:rsidRDefault="00112BE0" w:rsidP="00112BE0">
    <w:pPr>
      <w:jc w:val="center"/>
      <w:rPr>
        <w:b/>
        <w:bCs/>
        <w:color w:val="FF0000"/>
        <w:sz w:val="24"/>
        <w:szCs w:val="24"/>
      </w:rPr>
    </w:pPr>
    <w:r>
      <w:rPr>
        <w:b/>
        <w:bCs/>
        <w:color w:val="FF0000"/>
        <w:sz w:val="24"/>
        <w:szCs w:val="24"/>
      </w:rPr>
      <w:t>OFFICIAL</w:t>
    </w:r>
  </w:p>
  <w:p w14:paraId="7E2B527C" w14:textId="044A35A0" w:rsidR="00B917A1" w:rsidRPr="005A1179" w:rsidRDefault="000F100A" w:rsidP="00B917A1">
    <w:pPr>
      <w:pStyle w:val="Footer"/>
      <w:rPr>
        <w:sz w:val="16"/>
      </w:rPr>
    </w:pPr>
    <w:r>
      <w:rPr>
        <w:noProof/>
      </w:rPr>
      <w:drawing>
        <wp:anchor distT="0" distB="0" distL="114300" distR="114300" simplePos="0" relativeHeight="251657216" behindDoc="0" locked="0" layoutInCell="1" allowOverlap="1" wp14:anchorId="7C61ACC9" wp14:editId="4A2EA7A9">
          <wp:simplePos x="0" y="0"/>
          <wp:positionH relativeFrom="column">
            <wp:posOffset>3174365</wp:posOffset>
          </wp:positionH>
          <wp:positionV relativeFrom="paragraph">
            <wp:posOffset>-14605</wp:posOffset>
          </wp:positionV>
          <wp:extent cx="2446020" cy="629285"/>
          <wp:effectExtent l="0" t="0" r="0" b="0"/>
          <wp:wrapNone/>
          <wp:docPr id="23" name="Picture 23" descr="CMYK_horizontal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CMYK_horizontal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4602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D2FB5" w:rsidRPr="003D2FB5">
      <w:rPr>
        <w:b/>
        <w:sz w:val="16"/>
      </w:rPr>
      <w:t xml:space="preserve"> </w:t>
    </w:r>
    <w:r w:rsidR="003D2FB5">
      <w:rPr>
        <w:b/>
        <w:sz w:val="16"/>
      </w:rPr>
      <w:t>Agency loan request form</w:t>
    </w:r>
    <w:r w:rsidR="003D2FB5" w:rsidRPr="005A1179">
      <w:rPr>
        <w:sz w:val="16"/>
      </w:rPr>
      <w:t xml:space="preserve"> </w:t>
    </w:r>
    <w:r w:rsidR="00B917A1" w:rsidRPr="005A1179">
      <w:rPr>
        <w:sz w:val="16"/>
      </w:rPr>
      <w:t xml:space="preserve">|  Page </w:t>
    </w:r>
    <w:r w:rsidR="00F16E9F">
      <w:rPr>
        <w:sz w:val="16"/>
      </w:rPr>
      <w:fldChar w:fldCharType="begin"/>
    </w:r>
    <w:r w:rsidR="00F16E9F">
      <w:rPr>
        <w:sz w:val="16"/>
      </w:rPr>
      <w:instrText xml:space="preserve"> PAGE  \* Arabic  \* MERGEFORMAT </w:instrText>
    </w:r>
    <w:r w:rsidR="00F16E9F">
      <w:rPr>
        <w:sz w:val="16"/>
      </w:rPr>
      <w:fldChar w:fldCharType="separate"/>
    </w:r>
    <w:r w:rsidR="006A17D1">
      <w:rPr>
        <w:noProof/>
        <w:sz w:val="16"/>
      </w:rPr>
      <w:t>1</w:t>
    </w:r>
    <w:r w:rsidR="00F16E9F">
      <w:rPr>
        <w:sz w:val="16"/>
      </w:rPr>
      <w:fldChar w:fldCharType="end"/>
    </w:r>
  </w:p>
  <w:p w14:paraId="5F086923" w14:textId="77777777" w:rsidR="00B917A1" w:rsidRDefault="00B917A1" w:rsidP="00B917A1">
    <w:pPr>
      <w:pStyle w:val="Footer"/>
      <w:jc w:val="right"/>
    </w:pPr>
  </w:p>
  <w:p w14:paraId="60B65AED" w14:textId="77777777" w:rsidR="00065F15" w:rsidRPr="00B917A1" w:rsidRDefault="00065F15" w:rsidP="00B917A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9942C3" w14:textId="77777777" w:rsidR="00985409" w:rsidRDefault="00985409" w:rsidP="00065F15">
      <w:r>
        <w:separator/>
      </w:r>
    </w:p>
    <w:p w14:paraId="61A2F2FA" w14:textId="77777777" w:rsidR="00985409" w:rsidRDefault="00985409" w:rsidP="00065F15"/>
  </w:footnote>
  <w:footnote w:type="continuationSeparator" w:id="0">
    <w:p w14:paraId="7AB016FE" w14:textId="77777777" w:rsidR="00985409" w:rsidRDefault="00985409" w:rsidP="00065F15">
      <w:r>
        <w:continuationSeparator/>
      </w:r>
    </w:p>
    <w:p w14:paraId="506EF573" w14:textId="77777777" w:rsidR="00985409" w:rsidRDefault="00985409" w:rsidP="00065F1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2390C4" w14:textId="658FCAE8" w:rsidR="00D42355" w:rsidRDefault="004E71AA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5868037E" wp14:editId="76D769D3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18415" b="8890"/>
              <wp:wrapSquare wrapText="bothSides"/>
              <wp:docPr id="2" name="Text Box 2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2448D54" w14:textId="4AEEBC9C" w:rsidR="004E71AA" w:rsidRPr="004E71AA" w:rsidRDefault="004E71AA">
                          <w:pPr>
                            <w:rPr>
                              <w:rFonts w:eastAsia="Arial" w:cs="Arial"/>
                              <w:color w:val="A80000"/>
                              <w:sz w:val="24"/>
                              <w:szCs w:val="24"/>
                            </w:rPr>
                          </w:pPr>
                          <w:r w:rsidRPr="004E71AA">
                            <w:rPr>
                              <w:rFonts w:eastAsia="Arial" w:cs="Arial"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868037E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alt="OFFICIAL" style="position:absolute;margin-left:0;margin-top:.05pt;width:34.95pt;height:34.95pt;z-index:251660288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" filled="f" stroked="f">
              <v:textbox style="mso-fit-shape-to-text:t" inset="0,0,0,0">
                <w:txbxContent>
                  <w:p w14:paraId="72448D54" w14:textId="4AEEBC9C" w:rsidR="004E71AA" w:rsidRPr="004E71AA" w:rsidRDefault="004E71AA">
                    <w:pPr>
                      <w:rPr>
                        <w:rFonts w:eastAsia="Arial" w:cs="Arial"/>
                        <w:color w:val="A80000"/>
                        <w:sz w:val="24"/>
                        <w:szCs w:val="24"/>
                      </w:rPr>
                    </w:pPr>
                    <w:r w:rsidRPr="004E71AA">
                      <w:rPr>
                        <w:rFonts w:eastAsia="Arial" w:cs="Arial"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AF3ECB" w14:textId="47EDC0C6" w:rsidR="00982232" w:rsidRDefault="004E71AA" w:rsidP="00065F15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0709342A" wp14:editId="50803345">
              <wp:simplePos x="1076325" y="0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18415" b="8890"/>
              <wp:wrapSquare wrapText="bothSides"/>
              <wp:docPr id="4" name="Text Box 4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E2EE0CC" w14:textId="1772D3D2" w:rsidR="004E71AA" w:rsidRPr="004E71AA" w:rsidRDefault="004E71AA">
                          <w:pPr>
                            <w:rPr>
                              <w:rFonts w:eastAsia="Arial" w:cs="Arial"/>
                              <w:color w:val="A80000"/>
                              <w:sz w:val="24"/>
                              <w:szCs w:val="24"/>
                            </w:rPr>
                          </w:pPr>
                          <w:r w:rsidRPr="004E71AA">
                            <w:rPr>
                              <w:rFonts w:eastAsia="Arial" w:cs="Arial"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09342A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alt="OFFICIAL" style="position:absolute;margin-left:0;margin-top:.05pt;width:34.95pt;height:34.95pt;z-index:251661312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" filled="f" stroked="f">
              <v:textbox style="mso-fit-shape-to-text:t" inset="0,0,0,0">
                <w:txbxContent>
                  <w:p w14:paraId="6E2EE0CC" w14:textId="1772D3D2" w:rsidR="004E71AA" w:rsidRPr="004E71AA" w:rsidRDefault="004E71AA">
                    <w:pPr>
                      <w:rPr>
                        <w:rFonts w:eastAsia="Arial" w:cs="Arial"/>
                        <w:color w:val="A80000"/>
                        <w:sz w:val="24"/>
                        <w:szCs w:val="24"/>
                      </w:rPr>
                    </w:pPr>
                    <w:r w:rsidRPr="004E71AA">
                      <w:rPr>
                        <w:rFonts w:eastAsia="Arial" w:cs="Arial"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7A08D240" w14:textId="77777777" w:rsidR="00982232" w:rsidRDefault="00982232" w:rsidP="00065F15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F60AFD" w14:textId="604355BC" w:rsidR="00982232" w:rsidRDefault="004E71AA" w:rsidP="00065F15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123CF108" wp14:editId="1F463628">
              <wp:simplePos x="1076325" y="0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18415" b="8890"/>
              <wp:wrapSquare wrapText="bothSides"/>
              <wp:docPr id="1" name="Text Box 1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F23720D" w14:textId="2DDB23FB" w:rsidR="004E71AA" w:rsidRPr="004E71AA" w:rsidRDefault="004E71AA">
                          <w:pPr>
                            <w:rPr>
                              <w:rFonts w:eastAsia="Arial" w:cs="Arial"/>
                              <w:color w:val="A80000"/>
                              <w:sz w:val="24"/>
                              <w:szCs w:val="24"/>
                            </w:rPr>
                          </w:pPr>
                          <w:r w:rsidRPr="004E71AA">
                            <w:rPr>
                              <w:rFonts w:eastAsia="Arial" w:cs="Arial"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23CF10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alt="OFFICIAL" style="position:absolute;margin-left:0;margin-top:.05pt;width:34.95pt;height:34.95pt;z-index:251659264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" filled="f" stroked="f">
              <v:textbox style="mso-fit-shape-to-text:t" inset="0,0,0,0">
                <w:txbxContent>
                  <w:p w14:paraId="1F23720D" w14:textId="2DDB23FB" w:rsidR="004E71AA" w:rsidRPr="004E71AA" w:rsidRDefault="004E71AA">
                    <w:pPr>
                      <w:rPr>
                        <w:rFonts w:eastAsia="Arial" w:cs="Arial"/>
                        <w:color w:val="A80000"/>
                        <w:sz w:val="24"/>
                        <w:szCs w:val="24"/>
                      </w:rPr>
                    </w:pPr>
                    <w:r w:rsidRPr="004E71AA">
                      <w:rPr>
                        <w:rFonts w:eastAsia="Arial" w:cs="Arial"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F100A">
      <w:rPr>
        <w:noProof/>
      </w:rPr>
      <w:drawing>
        <wp:anchor distT="0" distB="0" distL="114300" distR="114300" simplePos="0" relativeHeight="251658240" behindDoc="1" locked="0" layoutInCell="1" allowOverlap="1" wp14:anchorId="0AB82EDD" wp14:editId="56EA7A46">
          <wp:simplePos x="0" y="0"/>
          <wp:positionH relativeFrom="column">
            <wp:posOffset>-1075055</wp:posOffset>
          </wp:positionH>
          <wp:positionV relativeFrom="paragraph">
            <wp:posOffset>0</wp:posOffset>
          </wp:positionV>
          <wp:extent cx="7802880" cy="2085340"/>
          <wp:effectExtent l="0" t="0" r="0" b="0"/>
          <wp:wrapNone/>
          <wp:docPr id="28" name="Picture 28" descr="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head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2880" cy="2085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4102B4E" w14:textId="77777777" w:rsidR="00982232" w:rsidRDefault="00982232" w:rsidP="00065F1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2A63A7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F22673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6027BB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64C3BC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4140BA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5ACBF5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CAE64E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2C08C1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63401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DC084F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AF688E"/>
    <w:multiLevelType w:val="hybridMultilevel"/>
    <w:tmpl w:val="958ED9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E222AE"/>
    <w:multiLevelType w:val="hybridMultilevel"/>
    <w:tmpl w:val="2E8AD07C"/>
    <w:lvl w:ilvl="0" w:tplc="34864FFE">
      <w:start w:val="1"/>
      <w:numFmt w:val="bullet"/>
      <w:lvlRestart w:val="0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DD2262"/>
    <w:multiLevelType w:val="hybridMultilevel"/>
    <w:tmpl w:val="71D6B53E"/>
    <w:lvl w:ilvl="0" w:tplc="0C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3D5CF7"/>
    <w:multiLevelType w:val="hybridMultilevel"/>
    <w:tmpl w:val="6CB61562"/>
    <w:lvl w:ilvl="0" w:tplc="81B464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C80783"/>
    <w:multiLevelType w:val="hybridMultilevel"/>
    <w:tmpl w:val="CD189A16"/>
    <w:lvl w:ilvl="0" w:tplc="42E4B534">
      <w:start w:val="1"/>
      <w:numFmt w:val="decimal"/>
      <w:lvlRestart w:val="0"/>
      <w:lvlText w:val="%1."/>
      <w:lvlJc w:val="left"/>
      <w:pPr>
        <w:tabs>
          <w:tab w:val="num" w:pos="567"/>
        </w:tabs>
        <w:ind w:left="567" w:hanging="567"/>
      </w:p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2237A3F"/>
    <w:multiLevelType w:val="multilevel"/>
    <w:tmpl w:val="0832BF7A"/>
    <w:lvl w:ilvl="0">
      <w:start w:val="1"/>
      <w:numFmt w:val="bullet"/>
      <w:lvlRestart w:val="0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58672C"/>
    <w:multiLevelType w:val="hybridMultilevel"/>
    <w:tmpl w:val="B5224B7E"/>
    <w:lvl w:ilvl="0" w:tplc="34864FFE">
      <w:start w:val="1"/>
      <w:numFmt w:val="bullet"/>
      <w:lvlRestart w:val="0"/>
      <w:lvlText w:val=""/>
      <w:lvlJc w:val="left"/>
      <w:pPr>
        <w:tabs>
          <w:tab w:val="num" w:pos="1021"/>
        </w:tabs>
        <w:ind w:left="1021" w:hanging="567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894"/>
        </w:tabs>
        <w:ind w:left="189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614"/>
        </w:tabs>
        <w:ind w:left="261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334"/>
        </w:tabs>
        <w:ind w:left="333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4054"/>
        </w:tabs>
        <w:ind w:left="405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774"/>
        </w:tabs>
        <w:ind w:left="477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494"/>
        </w:tabs>
        <w:ind w:left="549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214"/>
        </w:tabs>
        <w:ind w:left="621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934"/>
        </w:tabs>
        <w:ind w:left="6934" w:hanging="360"/>
      </w:pPr>
      <w:rPr>
        <w:rFonts w:ascii="Wingdings" w:hAnsi="Wingdings" w:hint="default"/>
      </w:rPr>
    </w:lvl>
  </w:abstractNum>
  <w:abstractNum w:abstractNumId="17" w15:restartNumberingAfterBreak="0">
    <w:nsid w:val="55334B4D"/>
    <w:multiLevelType w:val="hybridMultilevel"/>
    <w:tmpl w:val="0832BF7A"/>
    <w:lvl w:ilvl="0" w:tplc="34864FFE">
      <w:start w:val="1"/>
      <w:numFmt w:val="bullet"/>
      <w:lvlRestart w:val="0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82180B"/>
    <w:multiLevelType w:val="hybridMultilevel"/>
    <w:tmpl w:val="8F5A1682"/>
    <w:lvl w:ilvl="0" w:tplc="BB16D86E">
      <w:start w:val="1"/>
      <w:numFmt w:val="bullet"/>
      <w:lvlText w:val="»"/>
      <w:lvlJc w:val="left"/>
      <w:pPr>
        <w:ind w:left="644" w:hanging="360"/>
      </w:pPr>
      <w:rPr>
        <w:rFonts w:ascii="HelveticaNeueLT Std Lt" w:hAnsi="HelveticaNeueLT Std Lt" w:hint="default"/>
        <w:b w:val="0"/>
        <w:i w:val="0"/>
        <w:color w:val="018986"/>
        <w:sz w:val="24"/>
      </w:rPr>
    </w:lvl>
    <w:lvl w:ilvl="1" w:tplc="0C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9" w15:restartNumberingAfterBreak="0">
    <w:nsid w:val="664528A9"/>
    <w:multiLevelType w:val="hybridMultilevel"/>
    <w:tmpl w:val="95B49406"/>
    <w:lvl w:ilvl="0" w:tplc="42E4B534">
      <w:start w:val="1"/>
      <w:numFmt w:val="decimal"/>
      <w:lvlRestart w:val="0"/>
      <w:lvlText w:val="%1."/>
      <w:lvlJc w:val="left"/>
      <w:pPr>
        <w:tabs>
          <w:tab w:val="num" w:pos="567"/>
        </w:tabs>
        <w:ind w:left="567" w:hanging="567"/>
      </w:p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79E61E6"/>
    <w:multiLevelType w:val="hybridMultilevel"/>
    <w:tmpl w:val="1338A36A"/>
    <w:lvl w:ilvl="0" w:tplc="18BADD06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  <w:b w:val="0"/>
        <w:i w:val="0"/>
        <w:color w:val="243870"/>
        <w:sz w:val="1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3E6465"/>
    <w:multiLevelType w:val="hybridMultilevel"/>
    <w:tmpl w:val="9A32209E"/>
    <w:lvl w:ilvl="0" w:tplc="D2B8610E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  <w:b/>
        <w:i w:val="0"/>
        <w:color w:val="FF000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6174578">
    <w:abstractNumId w:val="19"/>
  </w:num>
  <w:num w:numId="2" w16cid:durableId="810057632">
    <w:abstractNumId w:val="17"/>
  </w:num>
  <w:num w:numId="3" w16cid:durableId="1744378618">
    <w:abstractNumId w:val="15"/>
  </w:num>
  <w:num w:numId="4" w16cid:durableId="1861091517">
    <w:abstractNumId w:val="12"/>
  </w:num>
  <w:num w:numId="5" w16cid:durableId="1172376932">
    <w:abstractNumId w:val="14"/>
  </w:num>
  <w:num w:numId="6" w16cid:durableId="1327516657">
    <w:abstractNumId w:val="16"/>
  </w:num>
  <w:num w:numId="7" w16cid:durableId="2117626805">
    <w:abstractNumId w:val="11"/>
  </w:num>
  <w:num w:numId="8" w16cid:durableId="1701512560">
    <w:abstractNumId w:val="10"/>
  </w:num>
  <w:num w:numId="9" w16cid:durableId="2108109707">
    <w:abstractNumId w:val="13"/>
  </w:num>
  <w:num w:numId="10" w16cid:durableId="344602792">
    <w:abstractNumId w:val="21"/>
  </w:num>
  <w:num w:numId="11" w16cid:durableId="1100880750">
    <w:abstractNumId w:val="20"/>
  </w:num>
  <w:num w:numId="12" w16cid:durableId="8218956">
    <w:abstractNumId w:val="18"/>
  </w:num>
  <w:num w:numId="13" w16cid:durableId="744840587">
    <w:abstractNumId w:val="9"/>
  </w:num>
  <w:num w:numId="14" w16cid:durableId="1326936135">
    <w:abstractNumId w:val="7"/>
  </w:num>
  <w:num w:numId="15" w16cid:durableId="415565025">
    <w:abstractNumId w:val="6"/>
  </w:num>
  <w:num w:numId="16" w16cid:durableId="915360386">
    <w:abstractNumId w:val="5"/>
  </w:num>
  <w:num w:numId="17" w16cid:durableId="601307480">
    <w:abstractNumId w:val="4"/>
  </w:num>
  <w:num w:numId="18" w16cid:durableId="931204365">
    <w:abstractNumId w:val="8"/>
  </w:num>
  <w:num w:numId="19" w16cid:durableId="152262937">
    <w:abstractNumId w:val="3"/>
  </w:num>
  <w:num w:numId="20" w16cid:durableId="1343237884">
    <w:abstractNumId w:val="2"/>
  </w:num>
  <w:num w:numId="21" w16cid:durableId="619847914">
    <w:abstractNumId w:val="1"/>
  </w:num>
  <w:num w:numId="22" w16cid:durableId="932826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proofState w:spelling="clean"/>
  <w:attachedTemplate r:id="rId1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revisionView w:markup="0"/>
  <w:defaultTabStop w:val="720"/>
  <w:drawingGridHorizontalSpacing w:val="171"/>
  <w:displayVerticalDrawingGridEvery w:val="2"/>
  <w:noPunctuationKerning/>
  <w:characterSpacingControl w:val="doNotCompress"/>
  <w:savePreviewPicture/>
  <w:hdrShapeDefaults>
    <o:shapedefaults v:ext="edit" spidmax="4097">
      <o:colormru v:ext="edit" colors="#bce2d7,#cde9e1,white,#dbe9e4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17D1"/>
    <w:rsid w:val="00004A43"/>
    <w:rsid w:val="0002070D"/>
    <w:rsid w:val="00021C7D"/>
    <w:rsid w:val="00027FDF"/>
    <w:rsid w:val="0003271F"/>
    <w:rsid w:val="00040AED"/>
    <w:rsid w:val="00040BBD"/>
    <w:rsid w:val="000445A0"/>
    <w:rsid w:val="0005713E"/>
    <w:rsid w:val="00065F15"/>
    <w:rsid w:val="000729AE"/>
    <w:rsid w:val="00075E9C"/>
    <w:rsid w:val="0009310D"/>
    <w:rsid w:val="00095C8A"/>
    <w:rsid w:val="00097BF1"/>
    <w:rsid w:val="000A0AD2"/>
    <w:rsid w:val="000A19A8"/>
    <w:rsid w:val="000A6588"/>
    <w:rsid w:val="000A6E05"/>
    <w:rsid w:val="000A748A"/>
    <w:rsid w:val="000A7BE3"/>
    <w:rsid w:val="000C546F"/>
    <w:rsid w:val="000D66C6"/>
    <w:rsid w:val="000D6791"/>
    <w:rsid w:val="000D7FFD"/>
    <w:rsid w:val="000E1329"/>
    <w:rsid w:val="000F0722"/>
    <w:rsid w:val="000F0FD0"/>
    <w:rsid w:val="000F100A"/>
    <w:rsid w:val="000F2F19"/>
    <w:rsid w:val="0010292F"/>
    <w:rsid w:val="0011042D"/>
    <w:rsid w:val="00110F1A"/>
    <w:rsid w:val="00112BE0"/>
    <w:rsid w:val="0011322C"/>
    <w:rsid w:val="0012034B"/>
    <w:rsid w:val="00121A07"/>
    <w:rsid w:val="00124573"/>
    <w:rsid w:val="00127535"/>
    <w:rsid w:val="00140E23"/>
    <w:rsid w:val="00142669"/>
    <w:rsid w:val="0016072A"/>
    <w:rsid w:val="00182330"/>
    <w:rsid w:val="00182FE8"/>
    <w:rsid w:val="0018377C"/>
    <w:rsid w:val="00184A73"/>
    <w:rsid w:val="00187D8D"/>
    <w:rsid w:val="001A19FE"/>
    <w:rsid w:val="001C4D72"/>
    <w:rsid w:val="001C6A1C"/>
    <w:rsid w:val="001C774E"/>
    <w:rsid w:val="001D1D56"/>
    <w:rsid w:val="001E0474"/>
    <w:rsid w:val="001E4E61"/>
    <w:rsid w:val="001E61B8"/>
    <w:rsid w:val="0020526D"/>
    <w:rsid w:val="00217C29"/>
    <w:rsid w:val="00220EF7"/>
    <w:rsid w:val="00222248"/>
    <w:rsid w:val="00223A4F"/>
    <w:rsid w:val="002252B5"/>
    <w:rsid w:val="00235C6E"/>
    <w:rsid w:val="00252B9A"/>
    <w:rsid w:val="00260606"/>
    <w:rsid w:val="002626D9"/>
    <w:rsid w:val="0026346D"/>
    <w:rsid w:val="0027146F"/>
    <w:rsid w:val="00282D62"/>
    <w:rsid w:val="00291BBF"/>
    <w:rsid w:val="002A6A11"/>
    <w:rsid w:val="002B0D75"/>
    <w:rsid w:val="002C3AE1"/>
    <w:rsid w:val="002C66CB"/>
    <w:rsid w:val="002D0C39"/>
    <w:rsid w:val="002D39C9"/>
    <w:rsid w:val="002E0FF3"/>
    <w:rsid w:val="002E3F92"/>
    <w:rsid w:val="002F19E2"/>
    <w:rsid w:val="002F5B6B"/>
    <w:rsid w:val="002F5D9E"/>
    <w:rsid w:val="00301A2B"/>
    <w:rsid w:val="00301C16"/>
    <w:rsid w:val="00303684"/>
    <w:rsid w:val="00304036"/>
    <w:rsid w:val="00304851"/>
    <w:rsid w:val="003115E6"/>
    <w:rsid w:val="003253F6"/>
    <w:rsid w:val="00332CCC"/>
    <w:rsid w:val="003331EE"/>
    <w:rsid w:val="00336CD9"/>
    <w:rsid w:val="00346ECE"/>
    <w:rsid w:val="00356327"/>
    <w:rsid w:val="00367423"/>
    <w:rsid w:val="00381605"/>
    <w:rsid w:val="003877CC"/>
    <w:rsid w:val="003B2D11"/>
    <w:rsid w:val="003C1889"/>
    <w:rsid w:val="003D1484"/>
    <w:rsid w:val="003D2FB5"/>
    <w:rsid w:val="003D30CD"/>
    <w:rsid w:val="003E1345"/>
    <w:rsid w:val="003E6096"/>
    <w:rsid w:val="00411F37"/>
    <w:rsid w:val="00423334"/>
    <w:rsid w:val="00434550"/>
    <w:rsid w:val="004408CA"/>
    <w:rsid w:val="00440E5B"/>
    <w:rsid w:val="00446217"/>
    <w:rsid w:val="00454067"/>
    <w:rsid w:val="00454549"/>
    <w:rsid w:val="00454C5B"/>
    <w:rsid w:val="004579A1"/>
    <w:rsid w:val="00467A18"/>
    <w:rsid w:val="00475231"/>
    <w:rsid w:val="004767E9"/>
    <w:rsid w:val="00476F0D"/>
    <w:rsid w:val="00477292"/>
    <w:rsid w:val="004800CC"/>
    <w:rsid w:val="00481CE9"/>
    <w:rsid w:val="004869B3"/>
    <w:rsid w:val="00487F98"/>
    <w:rsid w:val="004961A8"/>
    <w:rsid w:val="00497886"/>
    <w:rsid w:val="004A4AA6"/>
    <w:rsid w:val="004A56F4"/>
    <w:rsid w:val="004A6032"/>
    <w:rsid w:val="004B0B6E"/>
    <w:rsid w:val="004B267B"/>
    <w:rsid w:val="004B55C9"/>
    <w:rsid w:val="004E2187"/>
    <w:rsid w:val="004E4A7C"/>
    <w:rsid w:val="004E6ACE"/>
    <w:rsid w:val="004E71AA"/>
    <w:rsid w:val="004F03B4"/>
    <w:rsid w:val="004F248F"/>
    <w:rsid w:val="004F7E53"/>
    <w:rsid w:val="00504413"/>
    <w:rsid w:val="00506FA0"/>
    <w:rsid w:val="005111F2"/>
    <w:rsid w:val="005125E1"/>
    <w:rsid w:val="00525FD2"/>
    <w:rsid w:val="0053369C"/>
    <w:rsid w:val="005366A0"/>
    <w:rsid w:val="00547633"/>
    <w:rsid w:val="00573FA5"/>
    <w:rsid w:val="00577D36"/>
    <w:rsid w:val="00580C62"/>
    <w:rsid w:val="00585950"/>
    <w:rsid w:val="00585F1A"/>
    <w:rsid w:val="0058635A"/>
    <w:rsid w:val="005907D1"/>
    <w:rsid w:val="005A1179"/>
    <w:rsid w:val="005A41DE"/>
    <w:rsid w:val="005A4234"/>
    <w:rsid w:val="005A4EAB"/>
    <w:rsid w:val="005A64F5"/>
    <w:rsid w:val="005A7694"/>
    <w:rsid w:val="005B1460"/>
    <w:rsid w:val="005B5677"/>
    <w:rsid w:val="005B7575"/>
    <w:rsid w:val="005C4E3E"/>
    <w:rsid w:val="005C520D"/>
    <w:rsid w:val="005C76E4"/>
    <w:rsid w:val="005D0F9C"/>
    <w:rsid w:val="005E7CB3"/>
    <w:rsid w:val="005F088C"/>
    <w:rsid w:val="00607919"/>
    <w:rsid w:val="006133A5"/>
    <w:rsid w:val="006207AD"/>
    <w:rsid w:val="00632B71"/>
    <w:rsid w:val="00641001"/>
    <w:rsid w:val="0064762C"/>
    <w:rsid w:val="00650A7F"/>
    <w:rsid w:val="00655F65"/>
    <w:rsid w:val="006705B1"/>
    <w:rsid w:val="00672335"/>
    <w:rsid w:val="0068134F"/>
    <w:rsid w:val="006A17D1"/>
    <w:rsid w:val="006A4F48"/>
    <w:rsid w:val="006B6B15"/>
    <w:rsid w:val="006C34A0"/>
    <w:rsid w:val="006C655E"/>
    <w:rsid w:val="006D19A1"/>
    <w:rsid w:val="006D7C9C"/>
    <w:rsid w:val="006E137A"/>
    <w:rsid w:val="00707366"/>
    <w:rsid w:val="007107B0"/>
    <w:rsid w:val="00712927"/>
    <w:rsid w:val="00712BA3"/>
    <w:rsid w:val="00713883"/>
    <w:rsid w:val="007155BE"/>
    <w:rsid w:val="007158B6"/>
    <w:rsid w:val="00727DE3"/>
    <w:rsid w:val="00730789"/>
    <w:rsid w:val="00732C16"/>
    <w:rsid w:val="00736BED"/>
    <w:rsid w:val="00744D39"/>
    <w:rsid w:val="00746D6D"/>
    <w:rsid w:val="00751F32"/>
    <w:rsid w:val="00766DA1"/>
    <w:rsid w:val="00773B1F"/>
    <w:rsid w:val="00787746"/>
    <w:rsid w:val="00791192"/>
    <w:rsid w:val="00791F8A"/>
    <w:rsid w:val="00794492"/>
    <w:rsid w:val="00797E95"/>
    <w:rsid w:val="007A07D3"/>
    <w:rsid w:val="007A32AD"/>
    <w:rsid w:val="007B0F02"/>
    <w:rsid w:val="007B3A39"/>
    <w:rsid w:val="007B500C"/>
    <w:rsid w:val="007B56E8"/>
    <w:rsid w:val="007B601B"/>
    <w:rsid w:val="007C3BB5"/>
    <w:rsid w:val="007D2E86"/>
    <w:rsid w:val="007D72F7"/>
    <w:rsid w:val="007D7F0A"/>
    <w:rsid w:val="007E1F43"/>
    <w:rsid w:val="007F6671"/>
    <w:rsid w:val="007F7FEC"/>
    <w:rsid w:val="00802131"/>
    <w:rsid w:val="008341DA"/>
    <w:rsid w:val="00855459"/>
    <w:rsid w:val="00862855"/>
    <w:rsid w:val="00863CD9"/>
    <w:rsid w:val="00871302"/>
    <w:rsid w:val="008765F7"/>
    <w:rsid w:val="00882CAB"/>
    <w:rsid w:val="00892589"/>
    <w:rsid w:val="008A104E"/>
    <w:rsid w:val="008B3199"/>
    <w:rsid w:val="008B6FDE"/>
    <w:rsid w:val="008C06FD"/>
    <w:rsid w:val="008C3916"/>
    <w:rsid w:val="008E1DC8"/>
    <w:rsid w:val="008E276B"/>
    <w:rsid w:val="0091046E"/>
    <w:rsid w:val="00913AF7"/>
    <w:rsid w:val="009219C5"/>
    <w:rsid w:val="0092272D"/>
    <w:rsid w:val="009307ED"/>
    <w:rsid w:val="009315A9"/>
    <w:rsid w:val="0093738A"/>
    <w:rsid w:val="009421B8"/>
    <w:rsid w:val="0095402B"/>
    <w:rsid w:val="00971283"/>
    <w:rsid w:val="00974E9F"/>
    <w:rsid w:val="00982232"/>
    <w:rsid w:val="00985409"/>
    <w:rsid w:val="009A061B"/>
    <w:rsid w:val="009A54B3"/>
    <w:rsid w:val="009C675F"/>
    <w:rsid w:val="009D1570"/>
    <w:rsid w:val="009D1A08"/>
    <w:rsid w:val="009D4EB6"/>
    <w:rsid w:val="009E5606"/>
    <w:rsid w:val="009F6130"/>
    <w:rsid w:val="009F6627"/>
    <w:rsid w:val="009F7D0C"/>
    <w:rsid w:val="009F7D13"/>
    <w:rsid w:val="00A11B96"/>
    <w:rsid w:val="00A22FEF"/>
    <w:rsid w:val="00A27D41"/>
    <w:rsid w:val="00A30565"/>
    <w:rsid w:val="00A32EA4"/>
    <w:rsid w:val="00A33A28"/>
    <w:rsid w:val="00A5065E"/>
    <w:rsid w:val="00A52290"/>
    <w:rsid w:val="00A533EC"/>
    <w:rsid w:val="00A55BC9"/>
    <w:rsid w:val="00A56917"/>
    <w:rsid w:val="00A64786"/>
    <w:rsid w:val="00A83A14"/>
    <w:rsid w:val="00A84BE7"/>
    <w:rsid w:val="00A93076"/>
    <w:rsid w:val="00AC61B8"/>
    <w:rsid w:val="00AD1E1A"/>
    <w:rsid w:val="00AD4ABA"/>
    <w:rsid w:val="00AD7A14"/>
    <w:rsid w:val="00AE1131"/>
    <w:rsid w:val="00AE4654"/>
    <w:rsid w:val="00AF0D40"/>
    <w:rsid w:val="00AF4B25"/>
    <w:rsid w:val="00B16F31"/>
    <w:rsid w:val="00B2406C"/>
    <w:rsid w:val="00B2409E"/>
    <w:rsid w:val="00B278F6"/>
    <w:rsid w:val="00B359B0"/>
    <w:rsid w:val="00B42D6B"/>
    <w:rsid w:val="00B45C90"/>
    <w:rsid w:val="00B47611"/>
    <w:rsid w:val="00B67B4A"/>
    <w:rsid w:val="00B917A1"/>
    <w:rsid w:val="00BA26B8"/>
    <w:rsid w:val="00BB1A9D"/>
    <w:rsid w:val="00BC67F8"/>
    <w:rsid w:val="00BF6396"/>
    <w:rsid w:val="00BF720E"/>
    <w:rsid w:val="00C05205"/>
    <w:rsid w:val="00C10695"/>
    <w:rsid w:val="00C143D5"/>
    <w:rsid w:val="00C16F04"/>
    <w:rsid w:val="00C175A9"/>
    <w:rsid w:val="00C278D0"/>
    <w:rsid w:val="00C35273"/>
    <w:rsid w:val="00C7756D"/>
    <w:rsid w:val="00C82A29"/>
    <w:rsid w:val="00C850C2"/>
    <w:rsid w:val="00CB183E"/>
    <w:rsid w:val="00CB1C89"/>
    <w:rsid w:val="00CB389B"/>
    <w:rsid w:val="00CC599C"/>
    <w:rsid w:val="00CC6231"/>
    <w:rsid w:val="00CD0F03"/>
    <w:rsid w:val="00CD288F"/>
    <w:rsid w:val="00CD5701"/>
    <w:rsid w:val="00CE076E"/>
    <w:rsid w:val="00CE53EE"/>
    <w:rsid w:val="00CF51C6"/>
    <w:rsid w:val="00D06F1B"/>
    <w:rsid w:val="00D06F23"/>
    <w:rsid w:val="00D12EFC"/>
    <w:rsid w:val="00D256A1"/>
    <w:rsid w:val="00D42355"/>
    <w:rsid w:val="00D53232"/>
    <w:rsid w:val="00D60025"/>
    <w:rsid w:val="00D65317"/>
    <w:rsid w:val="00D86B05"/>
    <w:rsid w:val="00D950E9"/>
    <w:rsid w:val="00D96D4B"/>
    <w:rsid w:val="00DA699B"/>
    <w:rsid w:val="00DC0B41"/>
    <w:rsid w:val="00DC4F8A"/>
    <w:rsid w:val="00DD0B0B"/>
    <w:rsid w:val="00DE732E"/>
    <w:rsid w:val="00DF6EB7"/>
    <w:rsid w:val="00E00ACA"/>
    <w:rsid w:val="00E161DF"/>
    <w:rsid w:val="00E1624C"/>
    <w:rsid w:val="00E17A1C"/>
    <w:rsid w:val="00E23658"/>
    <w:rsid w:val="00E2591A"/>
    <w:rsid w:val="00E25DDB"/>
    <w:rsid w:val="00E2722F"/>
    <w:rsid w:val="00E36259"/>
    <w:rsid w:val="00E434DC"/>
    <w:rsid w:val="00E55EF7"/>
    <w:rsid w:val="00E61CF8"/>
    <w:rsid w:val="00E6217F"/>
    <w:rsid w:val="00E6489B"/>
    <w:rsid w:val="00E66E7A"/>
    <w:rsid w:val="00E84BCC"/>
    <w:rsid w:val="00E97ED3"/>
    <w:rsid w:val="00EA0479"/>
    <w:rsid w:val="00EB49BA"/>
    <w:rsid w:val="00EB5AD3"/>
    <w:rsid w:val="00EC2E1F"/>
    <w:rsid w:val="00EC485D"/>
    <w:rsid w:val="00EC4CD9"/>
    <w:rsid w:val="00EC6CE9"/>
    <w:rsid w:val="00EC7EF6"/>
    <w:rsid w:val="00ED31FE"/>
    <w:rsid w:val="00ED3319"/>
    <w:rsid w:val="00EF679E"/>
    <w:rsid w:val="00F07BBF"/>
    <w:rsid w:val="00F126F7"/>
    <w:rsid w:val="00F16E9F"/>
    <w:rsid w:val="00F250EF"/>
    <w:rsid w:val="00F27A9C"/>
    <w:rsid w:val="00F33282"/>
    <w:rsid w:val="00F46D21"/>
    <w:rsid w:val="00F47126"/>
    <w:rsid w:val="00F6381C"/>
    <w:rsid w:val="00F72C29"/>
    <w:rsid w:val="00F75B7C"/>
    <w:rsid w:val="00F77D8D"/>
    <w:rsid w:val="00F83B55"/>
    <w:rsid w:val="00F90E0E"/>
    <w:rsid w:val="00F92728"/>
    <w:rsid w:val="00F945C9"/>
    <w:rsid w:val="00F97CCF"/>
    <w:rsid w:val="00FA6788"/>
    <w:rsid w:val="00FA7C6D"/>
    <w:rsid w:val="00FC0A63"/>
    <w:rsid w:val="00FC3600"/>
    <w:rsid w:val="00FD16AD"/>
    <w:rsid w:val="00FD4525"/>
    <w:rsid w:val="00FE0B6E"/>
    <w:rsid w:val="00FE14C0"/>
    <w:rsid w:val="00FF3A8C"/>
    <w:rsid w:val="00FF7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o:colormru v:ext="edit" colors="#bce2d7,#cde9e1,white,#dbe9e4"/>
    </o:shapedefaults>
    <o:shapelayout v:ext="edit">
      <o:idmap v:ext="edit" data="1"/>
    </o:shapelayout>
  </w:shapeDefaults>
  <w:decimalSymbol w:val="."/>
  <w:listSeparator w:val=","/>
  <w14:docId w14:val="5F3CC73F"/>
  <w15:chartTrackingRefBased/>
  <w15:docId w15:val="{CB4190DB-9413-4522-9DA5-72ACC996D0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4E4A7C"/>
    <w:pPr>
      <w:spacing w:after="100"/>
    </w:pPr>
    <w:rPr>
      <w:rFonts w:ascii="Arial" w:hAnsi="Arial"/>
      <w:color w:val="243870"/>
      <w:sz w:val="22"/>
    </w:rPr>
  </w:style>
  <w:style w:type="paragraph" w:styleId="Heading1">
    <w:name w:val="heading 1"/>
    <w:basedOn w:val="Mainheading"/>
    <w:next w:val="Normal"/>
    <w:link w:val="Heading1Char"/>
    <w:autoRedefine/>
    <w:rsid w:val="004E4A7C"/>
    <w:pPr>
      <w:spacing w:before="600" w:after="240"/>
      <w:outlineLvl w:val="0"/>
    </w:pPr>
    <w:rPr>
      <w:b w:val="0"/>
      <w:color w:val="243870"/>
      <w:sz w:val="68"/>
    </w:rPr>
  </w:style>
  <w:style w:type="paragraph" w:styleId="Heading2">
    <w:name w:val="heading 2"/>
    <w:basedOn w:val="Subhead"/>
    <w:next w:val="Normal"/>
    <w:link w:val="Heading2Char"/>
    <w:autoRedefine/>
    <w:unhideWhenUsed/>
    <w:rsid w:val="004E4A7C"/>
    <w:pPr>
      <w:spacing w:before="240" w:line="240" w:lineRule="auto"/>
      <w:outlineLvl w:val="1"/>
    </w:pPr>
    <w:rPr>
      <w:color w:val="243870"/>
      <w:sz w:val="28"/>
    </w:rPr>
  </w:style>
  <w:style w:type="paragraph" w:styleId="Heading3">
    <w:name w:val="heading 3"/>
    <w:basedOn w:val="subheadsecondlevel"/>
    <w:next w:val="Normal"/>
    <w:link w:val="Heading3Char"/>
    <w:autoRedefine/>
    <w:unhideWhenUsed/>
    <w:rsid w:val="003E6096"/>
    <w:pPr>
      <w:spacing w:before="120" w:line="240" w:lineRule="auto"/>
      <w:outlineLvl w:val="2"/>
    </w:pPr>
    <w:rPr>
      <w:color w:val="018986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customStyle="1" w:styleId="introquote">
    <w:name w:val="intro quote"/>
    <w:basedOn w:val="Normal"/>
    <w:rsid w:val="005C4E3E"/>
    <w:pPr>
      <w:autoSpaceDE w:val="0"/>
      <w:autoSpaceDN w:val="0"/>
      <w:adjustRightInd w:val="0"/>
      <w:spacing w:line="288" w:lineRule="auto"/>
      <w:textAlignment w:val="center"/>
    </w:pPr>
    <w:rPr>
      <w:rFonts w:cs="Minion Pro"/>
      <w:i/>
      <w:iCs/>
      <w:color w:val="000000"/>
      <w:sz w:val="16"/>
      <w:lang w:val="en-GB"/>
    </w:rPr>
  </w:style>
  <w:style w:type="paragraph" w:customStyle="1" w:styleId="BodyText1">
    <w:name w:val="Body Text1"/>
    <w:basedOn w:val="Normal"/>
    <w:rsid w:val="00B2406C"/>
    <w:pPr>
      <w:suppressAutoHyphens/>
      <w:autoSpaceDE w:val="0"/>
      <w:autoSpaceDN w:val="0"/>
      <w:adjustRightInd w:val="0"/>
      <w:spacing w:after="113" w:line="320" w:lineRule="atLeast"/>
      <w:textAlignment w:val="center"/>
    </w:pPr>
    <w:rPr>
      <w:rFonts w:ascii="Helvetica 45 Light" w:hAnsi="Helvetica 45 Light" w:cs="Helvetica 45 Light"/>
      <w:color w:val="000000"/>
      <w:sz w:val="18"/>
      <w:szCs w:val="18"/>
      <w:lang w:val="en-GB"/>
    </w:rPr>
  </w:style>
  <w:style w:type="paragraph" w:customStyle="1" w:styleId="formentryfiels">
    <w:name w:val="form entry fiels"/>
    <w:basedOn w:val="Normal"/>
    <w:rsid w:val="00B2406C"/>
    <w:pPr>
      <w:pBdr>
        <w:bottom w:val="single" w:sz="96" w:space="0" w:color="000000"/>
      </w:pBdr>
      <w:suppressAutoHyphens/>
      <w:autoSpaceDE w:val="0"/>
      <w:autoSpaceDN w:val="0"/>
      <w:adjustRightInd w:val="0"/>
      <w:spacing w:after="113" w:line="320" w:lineRule="atLeast"/>
      <w:textAlignment w:val="center"/>
    </w:pPr>
    <w:rPr>
      <w:rFonts w:ascii="Helvetica 45 Light" w:hAnsi="Helvetica 45 Light" w:cs="Helvetica 45 Light"/>
      <w:color w:val="000000"/>
      <w:sz w:val="18"/>
      <w:szCs w:val="18"/>
      <w:lang w:val="en-GB"/>
    </w:rPr>
  </w:style>
  <w:style w:type="table" w:styleId="TableGrid">
    <w:name w:val="Table Grid"/>
    <w:basedOn w:val="TableNormal"/>
    <w:rsid w:val="00B240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tropara">
    <w:name w:val="intro para"/>
    <w:basedOn w:val="Normal"/>
    <w:rsid w:val="00B2406C"/>
    <w:pPr>
      <w:suppressAutoHyphens/>
      <w:autoSpaceDE w:val="0"/>
      <w:autoSpaceDN w:val="0"/>
      <w:adjustRightInd w:val="0"/>
      <w:spacing w:after="113" w:line="360" w:lineRule="atLeast"/>
      <w:textAlignment w:val="center"/>
    </w:pPr>
    <w:rPr>
      <w:rFonts w:ascii="Helvetica 65 Medium" w:hAnsi="Helvetica 65 Medium" w:cs="Helvetica 65 Medium"/>
      <w:color w:val="000000"/>
      <w:spacing w:val="-13"/>
      <w:sz w:val="28"/>
      <w:szCs w:val="28"/>
      <w:lang w:val="en-GB"/>
    </w:rPr>
  </w:style>
  <w:style w:type="paragraph" w:customStyle="1" w:styleId="Mainheading">
    <w:name w:val="Main heading"/>
    <w:basedOn w:val="Normal"/>
    <w:rsid w:val="00097BF1"/>
    <w:pPr>
      <w:spacing w:before="800" w:after="800"/>
    </w:pPr>
    <w:rPr>
      <w:b/>
      <w:bCs/>
      <w:color w:val="002776"/>
      <w:spacing w:val="-20"/>
      <w:sz w:val="46"/>
    </w:rPr>
  </w:style>
  <w:style w:type="paragraph" w:customStyle="1" w:styleId="StyleintroquoteNotItalic">
    <w:name w:val="Style intro quote + Not Italic"/>
    <w:basedOn w:val="introquote"/>
    <w:rsid w:val="00F6381C"/>
    <w:rPr>
      <w:i w:val="0"/>
      <w:iCs w:val="0"/>
    </w:rPr>
  </w:style>
  <w:style w:type="paragraph" w:customStyle="1" w:styleId="Subhead">
    <w:name w:val="Subhead"/>
    <w:basedOn w:val="Normal"/>
    <w:rsid w:val="005C4E3E"/>
    <w:pPr>
      <w:spacing w:before="300" w:after="20" w:line="380" w:lineRule="exact"/>
    </w:pPr>
    <w:rPr>
      <w:b/>
      <w:bCs/>
      <w:color w:val="002776"/>
      <w:spacing w:val="-10"/>
    </w:rPr>
  </w:style>
  <w:style w:type="paragraph" w:customStyle="1" w:styleId="bodytextreport">
    <w:name w:val="body text report"/>
    <w:basedOn w:val="Normal"/>
    <w:rsid w:val="005C4E3E"/>
    <w:pPr>
      <w:spacing w:line="380" w:lineRule="exact"/>
    </w:pPr>
    <w:rPr>
      <w:color w:val="58595B"/>
      <w:sz w:val="18"/>
    </w:rPr>
  </w:style>
  <w:style w:type="paragraph" w:customStyle="1" w:styleId="subheadsecondlevel">
    <w:name w:val="subhead second level"/>
    <w:basedOn w:val="Normal"/>
    <w:rsid w:val="005C4E3E"/>
    <w:pPr>
      <w:spacing w:before="200" w:after="20" w:line="380" w:lineRule="exact"/>
    </w:pPr>
    <w:rPr>
      <w:b/>
      <w:bCs/>
      <w:color w:val="58595B"/>
      <w:spacing w:val="-10"/>
      <w:sz w:val="20"/>
    </w:rPr>
  </w:style>
  <w:style w:type="character" w:customStyle="1" w:styleId="Heading2Char">
    <w:name w:val="Heading 2 Char"/>
    <w:link w:val="Heading2"/>
    <w:rsid w:val="004E4A7C"/>
    <w:rPr>
      <w:rFonts w:ascii="Arial" w:hAnsi="Arial"/>
      <w:b/>
      <w:bCs/>
      <w:color w:val="243870"/>
      <w:spacing w:val="-10"/>
      <w:sz w:val="28"/>
    </w:rPr>
  </w:style>
  <w:style w:type="character" w:customStyle="1" w:styleId="Heading3Char">
    <w:name w:val="Heading 3 Char"/>
    <w:link w:val="Heading3"/>
    <w:rsid w:val="003E6096"/>
    <w:rPr>
      <w:rFonts w:ascii="Arial" w:hAnsi="Arial"/>
      <w:b/>
      <w:bCs/>
      <w:color w:val="018986"/>
      <w:spacing w:val="-10"/>
      <w:sz w:val="24"/>
    </w:rPr>
  </w:style>
  <w:style w:type="character" w:customStyle="1" w:styleId="FooterChar">
    <w:name w:val="Footer Char"/>
    <w:link w:val="Footer"/>
    <w:uiPriority w:val="99"/>
    <w:rsid w:val="00065F15"/>
    <w:rPr>
      <w:rFonts w:ascii="Arial" w:hAnsi="Arial"/>
      <w:color w:val="58595B"/>
      <w:sz w:val="18"/>
    </w:rPr>
  </w:style>
  <w:style w:type="character" w:styleId="Strong">
    <w:name w:val="Strong"/>
    <w:aliases w:val="Bullet"/>
    <w:qFormat/>
    <w:rsid w:val="00381605"/>
  </w:style>
  <w:style w:type="character" w:customStyle="1" w:styleId="Heading1Char">
    <w:name w:val="Heading 1 Char"/>
    <w:link w:val="Heading1"/>
    <w:rsid w:val="004E4A7C"/>
    <w:rPr>
      <w:rFonts w:ascii="Arial" w:hAnsi="Arial"/>
      <w:bCs/>
      <w:color w:val="243870"/>
      <w:spacing w:val="-20"/>
      <w:sz w:val="68"/>
    </w:rPr>
  </w:style>
  <w:style w:type="paragraph" w:customStyle="1" w:styleId="BasicParagraph">
    <w:name w:val="[Basic Paragraph]"/>
    <w:basedOn w:val="Normal"/>
    <w:uiPriority w:val="99"/>
    <w:rsid w:val="001A19FE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character" w:styleId="Hyperlink">
    <w:name w:val="Hyperlink"/>
    <w:rsid w:val="00974E9F"/>
    <w:rPr>
      <w:color w:val="243870"/>
      <w:u w:val="single"/>
    </w:rPr>
  </w:style>
  <w:style w:type="paragraph" w:customStyle="1" w:styleId="BoxHeading">
    <w:name w:val="Box Heading"/>
    <w:basedOn w:val="Heading2"/>
    <w:link w:val="BoxHeadingChar"/>
    <w:qFormat/>
    <w:rsid w:val="0053369C"/>
    <w:rPr>
      <w:b w:val="0"/>
    </w:rPr>
  </w:style>
  <w:style w:type="table" w:styleId="ListTable3-Accent1">
    <w:name w:val="List Table 3 Accent 1"/>
    <w:basedOn w:val="TableNormal"/>
    <w:uiPriority w:val="48"/>
    <w:rsid w:val="0027146F"/>
    <w:rPr>
      <w:rFonts w:ascii="Arial" w:hAnsi="Arial"/>
      <w:color w:val="243870"/>
      <w:sz w:val="18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rFonts w:ascii="Arial" w:hAnsi="Arial"/>
        <w:b/>
        <w:bCs/>
        <w:color w:val="FFFFFF"/>
        <w:sz w:val="18"/>
      </w:rPr>
      <w:tblPr/>
      <w:tcPr>
        <w:shd w:val="clear" w:color="auto" w:fill="018986"/>
      </w:tcPr>
    </w:tblStylePr>
    <w:tblStylePr w:type="lastRow">
      <w:rPr>
        <w:b/>
        <w:bCs/>
      </w:rPr>
      <w:tblPr/>
      <w:tcPr>
        <w:tc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  <w:tl2br w:val="nil"/>
          <w:tr2bl w:val="nil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  <w:tl2br w:val="nil"/>
          <w:tr2bl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5B9BD5"/>
          <w:right w:val="single" w:sz="4" w:space="0" w:color="5B9BD5"/>
        </w:tcBorders>
      </w:tcPr>
    </w:tblStylePr>
    <w:tblStylePr w:type="band1Horz">
      <w:tblPr/>
      <w:tcPr>
        <w:tc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  <w:tl2br w:val="nil"/>
          <w:tr2bl w:val="nil"/>
        </w:tcBorders>
      </w:tcPr>
    </w:tblStylePr>
    <w:tblStylePr w:type="neCell">
      <w:rPr>
        <w:color w:val="FFFFFF"/>
      </w:rPr>
      <w:tblPr/>
      <w:tcPr>
        <w:tcBorders>
          <w:left w:val="nil"/>
          <w:bottom w:val="nil"/>
        </w:tcBorders>
      </w:tcPr>
    </w:tblStylePr>
    <w:tblStylePr w:type="nwCell">
      <w:rPr>
        <w:color w:val="FFFFFF"/>
      </w:rPr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  <w:tl2br w:val="nil"/>
          <w:tr2bl w:val="nil"/>
        </w:tcBorders>
      </w:tcPr>
    </w:tblStylePr>
    <w:tblStylePr w:type="swCell">
      <w:tblPr/>
      <w:tcPr>
        <w:tc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  <w:tl2br w:val="nil"/>
          <w:tr2bl w:val="nil"/>
        </w:tcBorders>
      </w:tcPr>
    </w:tblStylePr>
  </w:style>
  <w:style w:type="character" w:customStyle="1" w:styleId="BoxHeadingChar">
    <w:name w:val="Box Heading Char"/>
    <w:link w:val="BoxHeading"/>
    <w:rsid w:val="0053369C"/>
    <w:rPr>
      <w:rFonts w:ascii="Arial" w:hAnsi="Arial"/>
      <w:b w:val="0"/>
      <w:bCs/>
      <w:color w:val="243870"/>
      <w:spacing w:val="-10"/>
      <w:sz w:val="36"/>
    </w:rPr>
  </w:style>
  <w:style w:type="paragraph" w:styleId="Title">
    <w:name w:val="Title"/>
    <w:basedOn w:val="Normal"/>
    <w:next w:val="Normal"/>
    <w:link w:val="TitleChar"/>
    <w:qFormat/>
    <w:rsid w:val="00E6489B"/>
    <w:pPr>
      <w:spacing w:after="0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E648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StylebodytextreportBoldWhite">
    <w:name w:val="Style body text report + Bold White"/>
    <w:basedOn w:val="bodytextreport"/>
    <w:autoRedefine/>
    <w:rsid w:val="004E4A7C"/>
    <w:rPr>
      <w:b/>
      <w:bCs/>
      <w:color w:val="FFFFFF"/>
      <w:sz w:val="22"/>
    </w:rPr>
  </w:style>
  <w:style w:type="paragraph" w:customStyle="1" w:styleId="StylebodytextreportBoldCustomColorRGB3656112">
    <w:name w:val="Style body text report + Bold Custom Color(RGB(3656112))"/>
    <w:basedOn w:val="bodytextreport"/>
    <w:autoRedefine/>
    <w:rsid w:val="004E4A7C"/>
    <w:rPr>
      <w:b/>
      <w:bCs/>
      <w:color w:val="243870"/>
      <w:sz w:val="22"/>
    </w:rPr>
  </w:style>
  <w:style w:type="paragraph" w:customStyle="1" w:styleId="StylebodytextreportCustomColorRGB3656112">
    <w:name w:val="Style body text report + Custom Color(RGB(3656112))"/>
    <w:basedOn w:val="bodytextreport"/>
    <w:autoRedefine/>
    <w:rsid w:val="004E4A7C"/>
    <w:rPr>
      <w:color w:val="243870"/>
      <w:sz w:val="22"/>
    </w:rPr>
  </w:style>
  <w:style w:type="paragraph" w:styleId="BodyText">
    <w:name w:val="Body Text"/>
    <w:basedOn w:val="Normal"/>
    <w:link w:val="BodyTextChar"/>
    <w:rsid w:val="005A4234"/>
    <w:pPr>
      <w:spacing w:before="240" w:after="0"/>
      <w:ind w:left="120"/>
    </w:pPr>
    <w:rPr>
      <w:rFonts w:ascii="Times New Roman" w:hAnsi="Times New Roman"/>
      <w:color w:val="auto"/>
      <w:sz w:val="20"/>
      <w:szCs w:val="24"/>
    </w:rPr>
  </w:style>
  <w:style w:type="character" w:customStyle="1" w:styleId="BodyTextChar">
    <w:name w:val="Body Text Char"/>
    <w:basedOn w:val="DefaultParagraphFont"/>
    <w:link w:val="BodyText"/>
    <w:rsid w:val="005A4234"/>
    <w:rPr>
      <w:szCs w:val="24"/>
    </w:rPr>
  </w:style>
  <w:style w:type="character" w:styleId="LineNumber">
    <w:name w:val="line number"/>
    <w:basedOn w:val="DefaultParagraphFont"/>
    <w:rsid w:val="00D950E9"/>
  </w:style>
  <w:style w:type="paragraph" w:styleId="Revision">
    <w:name w:val="Revision"/>
    <w:hidden/>
    <w:uiPriority w:val="99"/>
    <w:semiHidden/>
    <w:rsid w:val="003D2FB5"/>
    <w:rPr>
      <w:rFonts w:ascii="Arial" w:hAnsi="Arial"/>
      <w:color w:val="24387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5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0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3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400201">
              <w:marLeft w:val="0"/>
              <w:marRight w:val="0"/>
              <w:marTop w:val="123"/>
              <w:marBottom w:val="0"/>
              <w:divBdr>
                <w:top w:val="single" w:sz="8" w:space="6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2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2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704433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974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445589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srsaLoanServices@sa.gov.au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https://www.archives.sa.gov.au/managing-information/the-archive/loans-and-access/conditions-of-loan" TargetMode="Externa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https://www.archives.sa.gov.au/managing-information/the-archive/loans-and-access/agency-access-options" TargetMode="External"/><Relationship Id="rId14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T:\PIT\Projects\Current\EDRMS%20Project\05%20Planning\4a-RecFind%20Retirement-EDRMS%20Rollout\ROLLOUT\1.%20State%20Records\Templates\SR%20Form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metadata xmlns="http://www.objective.com/ecm/document/metadata/8E9FAE793A5B416C8588B7725A49662D" version="1.0.0">
  <systemFields>
    <field name="Objective-Id">
      <value order="0">A2517422</value>
    </field>
    <field name="Objective-Title">
      <value order="0">Loan Request Form V7.2</value>
    </field>
    <field name="Objective-Description">
      <value order="0"/>
    </field>
    <field name="Objective-CreationStamp">
      <value order="0">2018-12-06T00:13:47Z</value>
    </field>
    <field name="Objective-IsApproved">
      <value order="0">false</value>
    </field>
    <field name="Objective-IsPublished">
      <value order="0">false</value>
    </field>
    <field name="Objective-DatePublished">
      <value order="0"/>
    </field>
    <field name="Objective-ModificationStamp">
      <value order="0">2024-10-17T01:06:10Z</value>
    </field>
    <field name="Objective-Owner">
      <value order="0">Clementina Maddalozzo</value>
    </field>
    <field name="Objective-Path">
      <value order="0">Objective Global Folder:AGD Corporate:PROJECTS &amp; TECHNOLOGY DIVISION:State Records SA:Corporate Records:Financial Management:Accounting:Corporate Credit Card ANZ:2023-24:T Maddalozzo</value>
    </field>
    <field name="Objective-Parent">
      <value order="0">T Maddalozzo</value>
    </field>
    <field name="Objective-State">
      <value order="0">Being Edited</value>
    </field>
    <field name="Objective-VersionId">
      <value order="0">vA3172146</value>
    </field>
    <field name="Objective-Version">
      <value order="0">0.2</value>
    </field>
    <field name="Objective-VersionNumber">
      <value order="0">2</value>
    </field>
    <field name="Objective-VersionComment">
      <value order="0">Edited from Template Dialog</value>
    </field>
    <field name="Objective-FileNumber">
      <value order="0">SRSA18-00143</value>
    </field>
    <field name="Objective-Classification">
      <value order="0">Official</value>
    </field>
    <field name="Objective-Caveats">
      <value order="0"/>
    </field>
  </systemFields>
  <catalogues>
    <catalogue name="State Records Document Type Catalogue" type="type" ori="id:cA24">
      <field name="Objective-State Records Document ID">
        <value order="0">24-05252</value>
      </field>
      <field name="Objective-External Reference">
        <value order="0"/>
      </field>
      <field name="Objective-Date Created">
        <value order="0"/>
      </field>
      <field name="Objective-Date Received">
        <value order="0"/>
      </field>
      <field name="Objective-Date of Document">
        <value order="0"/>
      </field>
      <field name="Objective-Author">
        <value order="0"/>
      </field>
      <field name="Objective-Author Type">
        <value order="0"/>
      </field>
      <field name="Objective-Document Type">
        <value order="0"/>
      </field>
      <field name="Objective-Information Management Marker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8E9FAE793A5B416C8588B7725A49662D"/>
  </ds:schemaRefs>
</ds:datastoreItem>
</file>

<file path=customXml/itemProps2.xml><?xml version="1.0" encoding="utf-8"?>
<ds:datastoreItem xmlns:ds="http://schemas.openxmlformats.org/officeDocument/2006/customXml" ds:itemID="{DED6E116-5B72-47CD-A6FE-0CF8F2186A86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77274858-3b1d-4431-8679-d878f40e28fd}" enabled="1" method="Privileged" siteId="{bda528f7-fca9-432f-bc98-bd7e90d40906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SR Forms.dotx</Template>
  <TotalTime>3</TotalTime>
  <Pages>1</Pages>
  <Words>195</Words>
  <Characters>1506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> </vt:lpstr>
      <vt:lpstr>        Agency information </vt:lpstr>
      <vt:lpstr>        </vt:lpstr>
      <vt:lpstr>        Loan details</vt:lpstr>
    </vt:vector>
  </TitlesOfParts>
  <Company>Government of South Australia</Company>
  <LinksUpToDate>false</LinksUpToDate>
  <CharactersWithSpaces>1698</CharactersWithSpaces>
  <SharedDoc>false</SharedDoc>
  <HLinks>
    <vt:vector size="12" baseType="variant">
      <vt:variant>
        <vt:i4>3473446</vt:i4>
      </vt:variant>
      <vt:variant>
        <vt:i4>3</vt:i4>
      </vt:variant>
      <vt:variant>
        <vt:i4>0</vt:i4>
      </vt:variant>
      <vt:variant>
        <vt:i4>5</vt:i4>
      </vt:variant>
      <vt:variant>
        <vt:lpwstr>http://www.archives.sa.gov.au/</vt:lpwstr>
      </vt:variant>
      <vt:variant>
        <vt:lpwstr/>
      </vt:variant>
      <vt:variant>
        <vt:i4>3735626</vt:i4>
      </vt:variant>
      <vt:variant>
        <vt:i4>0</vt:i4>
      </vt:variant>
      <vt:variant>
        <vt:i4>0</vt:i4>
      </vt:variant>
      <vt:variant>
        <vt:i4>5</vt:i4>
      </vt:variant>
      <vt:variant>
        <vt:lpwstr>mailto:srsaPublicAccess@sa.gov.au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Kay Dhariwal</dc:creator>
  <cp:keywords/>
  <dc:description/>
  <cp:lastModifiedBy>Maddalozzo, Tina (AGD)</cp:lastModifiedBy>
  <cp:revision>4</cp:revision>
  <cp:lastPrinted>2018-05-17T23:31:00Z</cp:lastPrinted>
  <dcterms:created xsi:type="dcterms:W3CDTF">2024-10-17T01:25:00Z</dcterms:created>
  <dcterms:modified xsi:type="dcterms:W3CDTF">2024-10-17T01:26:00Z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ket Ref.">
    <vt:lpwstr/>
  </property>
  <property fmtid="{D5CDD505-2E9C-101B-9397-08002B2CF9AE}" pid="3" name="Doc. Type">
    <vt:lpwstr/>
  </property>
  <property fmtid="{D5CDD505-2E9C-101B-9397-08002B2CF9AE}" pid="4" name="Objective-Id">
    <vt:lpwstr>A2517422</vt:lpwstr>
  </property>
  <property fmtid="{D5CDD505-2E9C-101B-9397-08002B2CF9AE}" pid="5" name="Objective-Title">
    <vt:lpwstr>Loan Request Form V7.2</vt:lpwstr>
  </property>
  <property fmtid="{D5CDD505-2E9C-101B-9397-08002B2CF9AE}" pid="6" name="Objective-Description">
    <vt:lpwstr/>
  </property>
  <property fmtid="{D5CDD505-2E9C-101B-9397-08002B2CF9AE}" pid="7" name="Objective-CreationStamp">
    <vt:filetime>2024-10-17T01:06:03Z</vt:filetime>
  </property>
  <property fmtid="{D5CDD505-2E9C-101B-9397-08002B2CF9AE}" pid="8" name="Objective-IsApproved">
    <vt:bool>false</vt:bool>
  </property>
  <property fmtid="{D5CDD505-2E9C-101B-9397-08002B2CF9AE}" pid="9" name="Objective-IsPublished">
    <vt:bool>false</vt:bool>
  </property>
  <property fmtid="{D5CDD505-2E9C-101B-9397-08002B2CF9AE}" pid="10" name="Objective-DatePublished">
    <vt:lpwstr/>
  </property>
  <property fmtid="{D5CDD505-2E9C-101B-9397-08002B2CF9AE}" pid="11" name="Objective-ModificationStamp">
    <vt:filetime>2024-10-17T01:06:10Z</vt:filetime>
  </property>
  <property fmtid="{D5CDD505-2E9C-101B-9397-08002B2CF9AE}" pid="12" name="Objective-Owner">
    <vt:lpwstr>Clementina Maddalozzo</vt:lpwstr>
  </property>
  <property fmtid="{D5CDD505-2E9C-101B-9397-08002B2CF9AE}" pid="13" name="Objective-Path">
    <vt:lpwstr>Objective Global Folder:AGD Corporate:PROJECTS &amp; TECHNOLOGY DIVISION:State Records SA:Corporate Records:Financial Management:Accounting:Corporate Credit Card ANZ:2023-24:T Maddalozzo:</vt:lpwstr>
  </property>
  <property fmtid="{D5CDD505-2E9C-101B-9397-08002B2CF9AE}" pid="14" name="Objective-Parent">
    <vt:lpwstr>T Maddalozzo</vt:lpwstr>
  </property>
  <property fmtid="{D5CDD505-2E9C-101B-9397-08002B2CF9AE}" pid="15" name="Objective-State">
    <vt:lpwstr>Being Edited</vt:lpwstr>
  </property>
  <property fmtid="{D5CDD505-2E9C-101B-9397-08002B2CF9AE}" pid="16" name="Objective-VersionId">
    <vt:lpwstr>vA3172146</vt:lpwstr>
  </property>
  <property fmtid="{D5CDD505-2E9C-101B-9397-08002B2CF9AE}" pid="17" name="Objective-Version">
    <vt:lpwstr>0.2</vt:lpwstr>
  </property>
  <property fmtid="{D5CDD505-2E9C-101B-9397-08002B2CF9AE}" pid="18" name="Objective-VersionNumber">
    <vt:r8>2</vt:r8>
  </property>
  <property fmtid="{D5CDD505-2E9C-101B-9397-08002B2CF9AE}" pid="19" name="Objective-VersionComment">
    <vt:lpwstr>Edited from Template Dialog</vt:lpwstr>
  </property>
  <property fmtid="{D5CDD505-2E9C-101B-9397-08002B2CF9AE}" pid="20" name="Objective-FileNumber">
    <vt:lpwstr>SRSA18-00143</vt:lpwstr>
  </property>
  <property fmtid="{D5CDD505-2E9C-101B-9397-08002B2CF9AE}" pid="21" name="Objective-Classification">
    <vt:lpwstr>[Inherited - Official]</vt:lpwstr>
  </property>
  <property fmtid="{D5CDD505-2E9C-101B-9397-08002B2CF9AE}" pid="22" name="Objective-Caveats">
    <vt:lpwstr/>
  </property>
  <property fmtid="{D5CDD505-2E9C-101B-9397-08002B2CF9AE}" pid="23" name="Objective-State Records Document ID">
    <vt:lpwstr>24-05252</vt:lpwstr>
  </property>
  <property fmtid="{D5CDD505-2E9C-101B-9397-08002B2CF9AE}" pid="24" name="Objective-External Reference">
    <vt:lpwstr/>
  </property>
  <property fmtid="{D5CDD505-2E9C-101B-9397-08002B2CF9AE}" pid="25" name="Objective-Date Created">
    <vt:lpwstr/>
  </property>
  <property fmtid="{D5CDD505-2E9C-101B-9397-08002B2CF9AE}" pid="26" name="Objective-Date Received">
    <vt:lpwstr/>
  </property>
  <property fmtid="{D5CDD505-2E9C-101B-9397-08002B2CF9AE}" pid="27" name="Objective-Date of Document">
    <vt:lpwstr/>
  </property>
  <property fmtid="{D5CDD505-2E9C-101B-9397-08002B2CF9AE}" pid="28" name="Objective-Author">
    <vt:lpwstr/>
  </property>
  <property fmtid="{D5CDD505-2E9C-101B-9397-08002B2CF9AE}" pid="29" name="Objective-Author Type">
    <vt:lpwstr/>
  </property>
  <property fmtid="{D5CDD505-2E9C-101B-9397-08002B2CF9AE}" pid="30" name="Objective-Document Type">
    <vt:lpwstr/>
  </property>
  <property fmtid="{D5CDD505-2E9C-101B-9397-08002B2CF9AE}" pid="31" name="Objective-Comment">
    <vt:lpwstr/>
  </property>
  <property fmtid="{D5CDD505-2E9C-101B-9397-08002B2CF9AE}" pid="32" name="Objective-Information Management Marker">
    <vt:lpwstr/>
  </property>
  <property fmtid="{D5CDD505-2E9C-101B-9397-08002B2CF9AE}" pid="33" name="ClassificationContentMarkingHeaderShapeIds">
    <vt:lpwstr>1,2,4</vt:lpwstr>
  </property>
  <property fmtid="{D5CDD505-2E9C-101B-9397-08002B2CF9AE}" pid="34" name="ClassificationContentMarkingHeaderFontProps">
    <vt:lpwstr>#a80000,12,Arial</vt:lpwstr>
  </property>
  <property fmtid="{D5CDD505-2E9C-101B-9397-08002B2CF9AE}" pid="35" name="ClassificationContentMarkingHeaderText">
    <vt:lpwstr>OFFICIAL</vt:lpwstr>
  </property>
  <property fmtid="{D5CDD505-2E9C-101B-9397-08002B2CF9AE}" pid="36" name="MSIP_Label_77274858-3b1d-4431-8679-d878f40e28fd_Enabled">
    <vt:lpwstr>true</vt:lpwstr>
  </property>
  <property fmtid="{D5CDD505-2E9C-101B-9397-08002B2CF9AE}" pid="37" name="MSIP_Label_77274858-3b1d-4431-8679-d878f40e28fd_SetDate">
    <vt:lpwstr>2021-12-13T01:06:35Z</vt:lpwstr>
  </property>
  <property fmtid="{D5CDD505-2E9C-101B-9397-08002B2CF9AE}" pid="38" name="MSIP_Label_77274858-3b1d-4431-8679-d878f40e28fd_Method">
    <vt:lpwstr>Privileged</vt:lpwstr>
  </property>
  <property fmtid="{D5CDD505-2E9C-101B-9397-08002B2CF9AE}" pid="39" name="MSIP_Label_77274858-3b1d-4431-8679-d878f40e28fd_Name">
    <vt:lpwstr>-Official</vt:lpwstr>
  </property>
  <property fmtid="{D5CDD505-2E9C-101B-9397-08002B2CF9AE}" pid="40" name="MSIP_Label_77274858-3b1d-4431-8679-d878f40e28fd_SiteId">
    <vt:lpwstr>bda528f7-fca9-432f-bc98-bd7e90d40906</vt:lpwstr>
  </property>
  <property fmtid="{D5CDD505-2E9C-101B-9397-08002B2CF9AE}" pid="41" name="MSIP_Label_77274858-3b1d-4431-8679-d878f40e28fd_ActionId">
    <vt:lpwstr>3b8939c2-fba6-4365-8289-0faa8d6bc29c</vt:lpwstr>
  </property>
  <property fmtid="{D5CDD505-2E9C-101B-9397-08002B2CF9AE}" pid="42" name="MSIP_Label_77274858-3b1d-4431-8679-d878f40e28fd_ContentBits">
    <vt:lpwstr>1</vt:lpwstr>
  </property>
</Properties>
</file>